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923F7D" w14:textId="77777777" w:rsidR="007552E2" w:rsidRDefault="007552E2" w:rsidP="00DD7920">
      <w:pPr>
        <w:pStyle w:val="MiddleTitle"/>
      </w:pPr>
    </w:p>
    <w:p w14:paraId="329A4A78" w14:textId="77777777" w:rsidR="007552E2" w:rsidRDefault="007552E2" w:rsidP="00DD7920">
      <w:pPr>
        <w:pStyle w:val="MiddleTitle"/>
      </w:pPr>
    </w:p>
    <w:p w14:paraId="6427AFF0" w14:textId="4A9BE69E" w:rsidR="00162AE5" w:rsidRDefault="005F7015" w:rsidP="00DD7920">
      <w:pPr>
        <w:pStyle w:val="MiddleTitle"/>
      </w:pPr>
      <w:r>
        <w:t>Sourcing Center</w:t>
      </w:r>
    </w:p>
    <w:p w14:paraId="61957BED" w14:textId="77777777" w:rsidR="007552E2" w:rsidRDefault="007552E2" w:rsidP="00DD7920">
      <w:pPr>
        <w:pStyle w:val="MiddleTitle"/>
      </w:pPr>
      <w:r>
        <w:rPr>
          <w:noProof/>
        </w:rPr>
        <mc:AlternateContent>
          <mc:Choice Requires="wps">
            <w:drawing>
              <wp:anchor distT="0" distB="0" distL="114300" distR="114300" simplePos="0" relativeHeight="251661312" behindDoc="0" locked="0" layoutInCell="1" allowOverlap="1" wp14:anchorId="218F2808" wp14:editId="0BFF88FC">
                <wp:simplePos x="0" y="0"/>
                <wp:positionH relativeFrom="column">
                  <wp:posOffset>914400</wp:posOffset>
                </wp:positionH>
                <wp:positionV relativeFrom="paragraph">
                  <wp:posOffset>337950</wp:posOffset>
                </wp:positionV>
                <wp:extent cx="3657600" cy="0"/>
                <wp:effectExtent l="0" t="0" r="25400" b="25400"/>
                <wp:wrapNone/>
                <wp:docPr id="10" name="Straight Connector 10"/>
                <wp:cNvGraphicFramePr/>
                <a:graphic xmlns:a="http://schemas.openxmlformats.org/drawingml/2006/main">
                  <a:graphicData uri="http://schemas.microsoft.com/office/word/2010/wordprocessingShape">
                    <wps:wsp>
                      <wps:cNvCnPr/>
                      <wps:spPr bwMode="auto">
                        <a:xfrm>
                          <a:off x="0" y="0"/>
                          <a:ext cx="3657600" cy="0"/>
                        </a:xfrm>
                        <a:prstGeom prst="line">
                          <a:avLst/>
                        </a:prstGeom>
                        <a:blipFill dpi="0" rotWithShape="0">
                          <a:blip r:embed="rId8"/>
                          <a:srcRect/>
                          <a:tile tx="0" ty="0" sx="100000" sy="100000" flip="none" algn="tl"/>
                        </a:blipFill>
                        <a:ln w="25400" cap="flat" cmpd="sng" algn="ctr">
                          <a:solidFill>
                            <a:schemeClr val="tx1">
                              <a:lumMod val="75000"/>
                              <a:lumOff val="25000"/>
                            </a:schemeClr>
                          </a:solidFill>
                          <a:prstDash val="solid"/>
                          <a:round/>
                          <a:headEnd type="none" w="med" len="med"/>
                          <a:tailEnd type="none" w="med" len="med"/>
                        </a:ln>
                        <a:effectLst/>
                        <a:extLst>
                          <a:ext uri="{AF507438-7753-43e0-B8FC-AC1667EBCBE1}">
                            <a14:hiddenEffects xmlns=""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chemeClr val="bg2">
                                    <a:alpha val="74998"/>
                                  </a:schemeClr>
                                </a:outerShdw>
                              </a:effectLst>
                            </a14:hiddenEffects>
                          </a:ext>
                        </a:extLst>
                      </wps:spPr>
                      <wps:bodyPr/>
                    </wps:wsp>
                  </a:graphicData>
                </a:graphic>
              </wp:anchor>
            </w:drawing>
          </mc:Choice>
          <mc:Fallback>
            <w:pict>
              <v:line id="Straight Connector 10"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in,26.6pt" to="5in,26.6pt" o:gfxdata="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" filled="t" strokecolor="#404040 [2429]" strokeweight="2pt">
                <v:fill r:id="rId10" o:title="" type="tile"/>
                <v:shadow color="gray [3214]" opacity="49150f"/>
              </v:line>
            </w:pict>
          </mc:Fallback>
        </mc:AlternateContent>
      </w:r>
      <w:r>
        <w:rPr>
          <w:noProof/>
        </w:rPr>
        <mc:AlternateContent>
          <mc:Choice Requires="wps">
            <w:drawing>
              <wp:anchor distT="0" distB="0" distL="114300" distR="114300" simplePos="0" relativeHeight="251659264" behindDoc="0" locked="0" layoutInCell="1" allowOverlap="1" wp14:anchorId="6536E95C" wp14:editId="06A36902">
                <wp:simplePos x="0" y="0"/>
                <wp:positionH relativeFrom="column">
                  <wp:posOffset>914400</wp:posOffset>
                </wp:positionH>
                <wp:positionV relativeFrom="paragraph">
                  <wp:posOffset>257045</wp:posOffset>
                </wp:positionV>
                <wp:extent cx="3657600" cy="0"/>
                <wp:effectExtent l="0" t="0" r="25400" b="25400"/>
                <wp:wrapNone/>
                <wp:docPr id="9" name="Straight Connector 9"/>
                <wp:cNvGraphicFramePr/>
                <a:graphic xmlns:a="http://schemas.openxmlformats.org/drawingml/2006/main">
                  <a:graphicData uri="http://schemas.microsoft.com/office/word/2010/wordprocessingShape">
                    <wps:wsp>
                      <wps:cNvCnPr/>
                      <wps:spPr bwMode="auto">
                        <a:xfrm>
                          <a:off x="0" y="0"/>
                          <a:ext cx="3657600" cy="0"/>
                        </a:xfrm>
                        <a:prstGeom prst="line">
                          <a:avLst/>
                        </a:prstGeom>
                        <a:blipFill dpi="0" rotWithShape="0">
                          <a:blip r:embed="rId8"/>
                          <a:srcRect/>
                          <a:tile tx="0" ty="0" sx="100000" sy="100000" flip="none" algn="tl"/>
                        </a:blipFill>
                        <a:ln w="25400" cap="flat" cmpd="sng" algn="ctr">
                          <a:solidFill>
                            <a:schemeClr val="tx1">
                              <a:lumMod val="75000"/>
                              <a:lumOff val="25000"/>
                            </a:schemeClr>
                          </a:solidFill>
                          <a:prstDash val="solid"/>
                          <a:round/>
                          <a:headEnd type="none" w="med" len="med"/>
                          <a:tailEnd type="none" w="med" len="med"/>
                        </a:ln>
                        <a:effectLst/>
                        <a:extLst>
                          <a:ext uri="{AF507438-7753-43e0-B8FC-AC1667EBCBE1}">
                            <a14:hiddenEffects xmlns=""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chemeClr val="bg2">
                                    <a:alpha val="74998"/>
                                  </a:schemeClr>
                                </a:outerShdw>
                              </a:effectLst>
                            </a14:hiddenEffects>
                          </a:ext>
                        </a:extLst>
                      </wps:spPr>
                      <wps:bodyPr/>
                    </wps:wsp>
                  </a:graphicData>
                </a:graphic>
              </wp:anchor>
            </w:drawing>
          </mc:Choice>
          <mc:Fallback>
            <w:pict>
              <v:line id="Straight Connector 9"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in,20.25pt" to="5in,20.25pt" o:gfxdata="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" filled="t" strokecolor="#404040 [2429]" strokeweight="2pt">
                <v:fill r:id="rId11" o:title="" type="tile"/>
                <v:shadow color="gray [3214]" opacity="49150f"/>
              </v:line>
            </w:pict>
          </mc:Fallback>
        </mc:AlternateContent>
      </w:r>
    </w:p>
    <w:p w14:paraId="3EC028F6" w14:textId="77777777" w:rsidR="007552E2" w:rsidRDefault="00906307" w:rsidP="00DD7920">
      <w:pPr>
        <w:pStyle w:val="MiddleSubtitle"/>
      </w:pPr>
      <w:bookmarkStart w:id="0" w:name="_Toc289407545"/>
      <w:bookmarkStart w:id="1" w:name="_Toc289408424"/>
      <w:bookmarkStart w:id="2" w:name="_Toc289536508"/>
      <w:bookmarkStart w:id="3" w:name="_Toc289670116"/>
      <w:bookmarkStart w:id="4" w:name="_Toc290013907"/>
      <w:bookmarkStart w:id="5" w:name="_Toc290038494"/>
      <w:bookmarkStart w:id="6" w:name="_Toc290052859"/>
      <w:bookmarkStart w:id="7" w:name="_Toc290135635"/>
      <w:bookmarkStart w:id="8" w:name="_Toc297134522"/>
      <w:bookmarkStart w:id="9" w:name="_Toc297380812"/>
      <w:bookmarkStart w:id="10" w:name="_Toc297828791"/>
      <w:bookmarkStart w:id="11" w:name="_Toc316291370"/>
      <w:bookmarkStart w:id="12" w:name="_Toc316298151"/>
      <w:bookmarkStart w:id="13" w:name="_Toc316298198"/>
      <w:bookmarkStart w:id="14" w:name="_Toc316299760"/>
      <w:bookmarkStart w:id="15" w:name="_Toc316470344"/>
      <w:bookmarkStart w:id="16" w:name="_Toc317151364"/>
      <w:bookmarkStart w:id="17" w:name="_Toc317153430"/>
      <w:bookmarkStart w:id="18" w:name="_Toc317612281"/>
      <w:r>
        <w:t>User Guide</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p>
    <w:p w14:paraId="5D57FFF2" w14:textId="4E3D7CBA" w:rsidR="00A57896" w:rsidRDefault="00A57896" w:rsidP="00DD7920">
      <w:pPr>
        <w:pStyle w:val="MiddleSubtitle"/>
      </w:pPr>
      <w:bookmarkStart w:id="19" w:name="_Toc316291371"/>
      <w:bookmarkStart w:id="20" w:name="_Toc316298152"/>
      <w:bookmarkStart w:id="21" w:name="_Toc316298199"/>
      <w:bookmarkStart w:id="22" w:name="_Toc316299761"/>
      <w:bookmarkStart w:id="23" w:name="_Toc316470345"/>
      <w:bookmarkStart w:id="24" w:name="_Toc317151365"/>
      <w:bookmarkStart w:id="25" w:name="_Toc317153431"/>
      <w:bookmarkStart w:id="26" w:name="_Toc317612282"/>
      <w:r>
        <w:t xml:space="preserve">Version </w:t>
      </w:r>
      <w:r w:rsidR="00344EA0">
        <w:t>2</w:t>
      </w:r>
      <w:r>
        <w:t>.</w:t>
      </w:r>
      <w:bookmarkEnd w:id="19"/>
      <w:bookmarkEnd w:id="20"/>
      <w:bookmarkEnd w:id="21"/>
      <w:bookmarkEnd w:id="22"/>
      <w:bookmarkEnd w:id="23"/>
      <w:bookmarkEnd w:id="24"/>
      <w:bookmarkEnd w:id="25"/>
      <w:bookmarkEnd w:id="26"/>
      <w:r w:rsidR="005F7015">
        <w:t>0</w:t>
      </w:r>
    </w:p>
    <w:p w14:paraId="6CF0347D" w14:textId="77777777" w:rsidR="007552E2" w:rsidRDefault="007552E2" w:rsidP="00DD7920"/>
    <w:p w14:paraId="561A986B" w14:textId="77777777" w:rsidR="007552E2" w:rsidRDefault="007552E2" w:rsidP="00DD7920"/>
    <w:p w14:paraId="55562832" w14:textId="77777777" w:rsidR="007552E2" w:rsidRDefault="007552E2" w:rsidP="00DD7920"/>
    <w:p w14:paraId="6550F282" w14:textId="77777777" w:rsidR="007552E2" w:rsidRDefault="007552E2" w:rsidP="00DD7920"/>
    <w:p w14:paraId="5F4B62A8" w14:textId="77777777" w:rsidR="007552E2" w:rsidRDefault="007552E2" w:rsidP="00DD7920"/>
    <w:p w14:paraId="6A149FD2" w14:textId="77777777" w:rsidR="007552E2" w:rsidRDefault="007552E2" w:rsidP="00DD7920"/>
    <w:p w14:paraId="3452B47F" w14:textId="77777777" w:rsidR="007552E2" w:rsidRDefault="007552E2" w:rsidP="00DD7920"/>
    <w:p w14:paraId="63E3351D" w14:textId="77777777" w:rsidR="007552E2" w:rsidRDefault="007552E2" w:rsidP="00DD7920"/>
    <w:p w14:paraId="1E799698" w14:textId="77777777" w:rsidR="007552E2" w:rsidRDefault="007552E2" w:rsidP="00DD7920"/>
    <w:p w14:paraId="3992FEC4" w14:textId="77777777" w:rsidR="007552E2" w:rsidRDefault="007552E2" w:rsidP="00DD7920"/>
    <w:p w14:paraId="76EABBC6" w14:textId="0AC62142" w:rsidR="00FA6F46" w:rsidRPr="00942AD2" w:rsidRDefault="00FA6F46" w:rsidP="00DD7920">
      <w:pPr>
        <w:sectPr w:rsidR="00FA6F46" w:rsidRPr="00942AD2" w:rsidSect="00653669">
          <w:headerReference w:type="default" r:id="rId12"/>
          <w:footerReference w:type="even" r:id="rId13"/>
          <w:footerReference w:type="default" r:id="rId14"/>
          <w:pgSz w:w="12240" w:h="15840"/>
          <w:pgMar w:top="1440" w:right="1800" w:bottom="1440" w:left="1800" w:header="720" w:footer="720" w:gutter="0"/>
          <w:cols w:space="720"/>
        </w:sectPr>
      </w:pPr>
    </w:p>
    <w:p w14:paraId="4DA7A1A3" w14:textId="77777777" w:rsidR="00F56B08" w:rsidRDefault="00F56B08" w:rsidP="00DD7920"/>
    <w:p w14:paraId="5B5036B1" w14:textId="77777777" w:rsidR="00F56B08" w:rsidRDefault="00F56B08" w:rsidP="00DD7920">
      <w:pPr>
        <w:rPr>
          <w:rFonts w:asciiTheme="majorHAnsi" w:eastAsiaTheme="majorEastAsia" w:hAnsiTheme="majorHAnsi" w:cstheme="majorBidi"/>
          <w:color w:val="0C6196" w:themeColor="accent1" w:themeShade="B5"/>
          <w:sz w:val="32"/>
          <w:szCs w:val="32"/>
        </w:rPr>
      </w:pPr>
      <w:r>
        <w:br w:type="page"/>
      </w:r>
    </w:p>
    <w:p w14:paraId="5CBBF81E" w14:textId="77777777" w:rsidR="00D51922" w:rsidRDefault="008F1706">
      <w:pPr>
        <w:pStyle w:val="TOC1"/>
        <w:tabs>
          <w:tab w:val="right" w:leader="dot" w:pos="8630"/>
        </w:tabs>
        <w:rPr>
          <w:b w:val="0"/>
          <w:bCs w:val="0"/>
          <w:noProof/>
          <w:lang w:eastAsia="ja-JP"/>
        </w:rPr>
      </w:pPr>
      <w:r>
        <w:lastRenderedPageBreak/>
        <w:fldChar w:fldCharType="begin"/>
      </w:r>
      <w:r>
        <w:instrText xml:space="preserve"> TOC \o "2-3" \t "Heading 1,1" </w:instrText>
      </w:r>
      <w:r>
        <w:fldChar w:fldCharType="separate"/>
      </w:r>
      <w:r w:rsidR="00D51922">
        <w:rPr>
          <w:noProof/>
        </w:rPr>
        <w:t>Overview</w:t>
      </w:r>
      <w:r w:rsidR="00D51922">
        <w:rPr>
          <w:noProof/>
        </w:rPr>
        <w:tab/>
      </w:r>
      <w:r w:rsidR="00D51922">
        <w:rPr>
          <w:noProof/>
        </w:rPr>
        <w:fldChar w:fldCharType="begin"/>
      </w:r>
      <w:r w:rsidR="00D51922">
        <w:rPr>
          <w:noProof/>
        </w:rPr>
        <w:instrText xml:space="preserve"> PAGEREF _Toc339645641 \h </w:instrText>
      </w:r>
      <w:r w:rsidR="00D51922">
        <w:rPr>
          <w:noProof/>
        </w:rPr>
      </w:r>
      <w:r w:rsidR="00D51922">
        <w:rPr>
          <w:noProof/>
        </w:rPr>
        <w:fldChar w:fldCharType="separate"/>
      </w:r>
      <w:r w:rsidR="00D51922">
        <w:rPr>
          <w:noProof/>
        </w:rPr>
        <w:t>3</w:t>
      </w:r>
      <w:r w:rsidR="00D51922">
        <w:rPr>
          <w:noProof/>
        </w:rPr>
        <w:fldChar w:fldCharType="end"/>
      </w:r>
    </w:p>
    <w:p w14:paraId="322A826C" w14:textId="77777777" w:rsidR="00D51922" w:rsidRDefault="00D51922">
      <w:pPr>
        <w:pStyle w:val="TOC1"/>
        <w:tabs>
          <w:tab w:val="right" w:leader="dot" w:pos="8630"/>
        </w:tabs>
        <w:rPr>
          <w:b w:val="0"/>
          <w:bCs w:val="0"/>
          <w:noProof/>
          <w:lang w:eastAsia="ja-JP"/>
        </w:rPr>
      </w:pPr>
      <w:r>
        <w:rPr>
          <w:noProof/>
        </w:rPr>
        <w:t>Main Screen</w:t>
      </w:r>
      <w:r>
        <w:rPr>
          <w:noProof/>
        </w:rPr>
        <w:tab/>
      </w:r>
      <w:r>
        <w:rPr>
          <w:noProof/>
        </w:rPr>
        <w:fldChar w:fldCharType="begin"/>
      </w:r>
      <w:r>
        <w:rPr>
          <w:noProof/>
        </w:rPr>
        <w:instrText xml:space="preserve"> PAGEREF _Toc339645642 \h </w:instrText>
      </w:r>
      <w:r>
        <w:rPr>
          <w:noProof/>
        </w:rPr>
      </w:r>
      <w:r>
        <w:rPr>
          <w:noProof/>
        </w:rPr>
        <w:fldChar w:fldCharType="separate"/>
      </w:r>
      <w:r>
        <w:rPr>
          <w:noProof/>
        </w:rPr>
        <w:t>3</w:t>
      </w:r>
      <w:r>
        <w:rPr>
          <w:noProof/>
        </w:rPr>
        <w:fldChar w:fldCharType="end"/>
      </w:r>
    </w:p>
    <w:p w14:paraId="23DA35D0" w14:textId="77777777" w:rsidR="00D51922" w:rsidRDefault="00D51922">
      <w:pPr>
        <w:pStyle w:val="TOC2"/>
        <w:tabs>
          <w:tab w:val="right" w:leader="dot" w:pos="8630"/>
        </w:tabs>
        <w:rPr>
          <w:b w:val="0"/>
          <w:bCs w:val="0"/>
          <w:noProof/>
          <w:sz w:val="24"/>
          <w:szCs w:val="24"/>
          <w:lang w:eastAsia="ja-JP"/>
        </w:rPr>
      </w:pPr>
      <w:r>
        <w:rPr>
          <w:noProof/>
        </w:rPr>
        <w:t>Header Section</w:t>
      </w:r>
      <w:r>
        <w:rPr>
          <w:noProof/>
        </w:rPr>
        <w:tab/>
      </w:r>
      <w:r>
        <w:rPr>
          <w:noProof/>
        </w:rPr>
        <w:fldChar w:fldCharType="begin"/>
      </w:r>
      <w:r>
        <w:rPr>
          <w:noProof/>
        </w:rPr>
        <w:instrText xml:space="preserve"> PAGEREF _Toc339645643 \h </w:instrText>
      </w:r>
      <w:r>
        <w:rPr>
          <w:noProof/>
        </w:rPr>
      </w:r>
      <w:r>
        <w:rPr>
          <w:noProof/>
        </w:rPr>
        <w:fldChar w:fldCharType="separate"/>
      </w:r>
      <w:r>
        <w:rPr>
          <w:noProof/>
        </w:rPr>
        <w:t>4</w:t>
      </w:r>
      <w:r>
        <w:rPr>
          <w:noProof/>
        </w:rPr>
        <w:fldChar w:fldCharType="end"/>
      </w:r>
    </w:p>
    <w:p w14:paraId="054F3878" w14:textId="77777777" w:rsidR="00D51922" w:rsidRDefault="00D51922">
      <w:pPr>
        <w:pStyle w:val="TOC2"/>
        <w:tabs>
          <w:tab w:val="right" w:leader="dot" w:pos="8630"/>
        </w:tabs>
        <w:rPr>
          <w:b w:val="0"/>
          <w:bCs w:val="0"/>
          <w:noProof/>
          <w:sz w:val="24"/>
          <w:szCs w:val="24"/>
          <w:lang w:eastAsia="ja-JP"/>
        </w:rPr>
      </w:pPr>
      <w:r>
        <w:rPr>
          <w:noProof/>
        </w:rPr>
        <w:t>Results Area</w:t>
      </w:r>
      <w:r>
        <w:rPr>
          <w:noProof/>
        </w:rPr>
        <w:tab/>
      </w:r>
      <w:r>
        <w:rPr>
          <w:noProof/>
        </w:rPr>
        <w:fldChar w:fldCharType="begin"/>
      </w:r>
      <w:r>
        <w:rPr>
          <w:noProof/>
        </w:rPr>
        <w:instrText xml:space="preserve"> PAGEREF _Toc339645644 \h </w:instrText>
      </w:r>
      <w:r>
        <w:rPr>
          <w:noProof/>
        </w:rPr>
      </w:r>
      <w:r>
        <w:rPr>
          <w:noProof/>
        </w:rPr>
        <w:fldChar w:fldCharType="separate"/>
      </w:r>
      <w:r>
        <w:rPr>
          <w:noProof/>
        </w:rPr>
        <w:t>6</w:t>
      </w:r>
      <w:r>
        <w:rPr>
          <w:noProof/>
        </w:rPr>
        <w:fldChar w:fldCharType="end"/>
      </w:r>
    </w:p>
    <w:p w14:paraId="4B360725" w14:textId="77777777" w:rsidR="00D51922" w:rsidRDefault="00D51922">
      <w:pPr>
        <w:pStyle w:val="TOC2"/>
        <w:tabs>
          <w:tab w:val="right" w:leader="dot" w:pos="8630"/>
        </w:tabs>
        <w:rPr>
          <w:b w:val="0"/>
          <w:bCs w:val="0"/>
          <w:noProof/>
          <w:sz w:val="24"/>
          <w:szCs w:val="24"/>
          <w:lang w:eastAsia="ja-JP"/>
        </w:rPr>
      </w:pPr>
      <w:r>
        <w:rPr>
          <w:noProof/>
        </w:rPr>
        <w:t>Side Bar Search</w:t>
      </w:r>
      <w:r>
        <w:rPr>
          <w:noProof/>
        </w:rPr>
        <w:tab/>
      </w:r>
      <w:r>
        <w:rPr>
          <w:noProof/>
        </w:rPr>
        <w:fldChar w:fldCharType="begin"/>
      </w:r>
      <w:r>
        <w:rPr>
          <w:noProof/>
        </w:rPr>
        <w:instrText xml:space="preserve"> PAGEREF _Toc339645645 \h </w:instrText>
      </w:r>
      <w:r>
        <w:rPr>
          <w:noProof/>
        </w:rPr>
      </w:r>
      <w:r>
        <w:rPr>
          <w:noProof/>
        </w:rPr>
        <w:fldChar w:fldCharType="separate"/>
      </w:r>
      <w:r>
        <w:rPr>
          <w:noProof/>
        </w:rPr>
        <w:t>7</w:t>
      </w:r>
      <w:r>
        <w:rPr>
          <w:noProof/>
        </w:rPr>
        <w:fldChar w:fldCharType="end"/>
      </w:r>
    </w:p>
    <w:p w14:paraId="72BCEF14" w14:textId="77777777" w:rsidR="00D51922" w:rsidRDefault="00D51922">
      <w:pPr>
        <w:pStyle w:val="TOC1"/>
        <w:tabs>
          <w:tab w:val="right" w:leader="dot" w:pos="8630"/>
        </w:tabs>
        <w:rPr>
          <w:b w:val="0"/>
          <w:bCs w:val="0"/>
          <w:noProof/>
          <w:lang w:eastAsia="ja-JP"/>
        </w:rPr>
      </w:pPr>
      <w:r>
        <w:rPr>
          <w:noProof/>
        </w:rPr>
        <w:t>Search Modes</w:t>
      </w:r>
      <w:r>
        <w:rPr>
          <w:noProof/>
        </w:rPr>
        <w:tab/>
      </w:r>
      <w:r>
        <w:rPr>
          <w:noProof/>
        </w:rPr>
        <w:fldChar w:fldCharType="begin"/>
      </w:r>
      <w:r>
        <w:rPr>
          <w:noProof/>
        </w:rPr>
        <w:instrText xml:space="preserve"> PAGEREF _Toc339645646 \h </w:instrText>
      </w:r>
      <w:r>
        <w:rPr>
          <w:noProof/>
        </w:rPr>
      </w:r>
      <w:r>
        <w:rPr>
          <w:noProof/>
        </w:rPr>
        <w:fldChar w:fldCharType="separate"/>
      </w:r>
      <w:r>
        <w:rPr>
          <w:noProof/>
        </w:rPr>
        <w:t>7</w:t>
      </w:r>
      <w:r>
        <w:rPr>
          <w:noProof/>
        </w:rPr>
        <w:fldChar w:fldCharType="end"/>
      </w:r>
    </w:p>
    <w:p w14:paraId="552CCDE5" w14:textId="77777777" w:rsidR="00D51922" w:rsidRDefault="00D51922">
      <w:pPr>
        <w:pStyle w:val="TOC2"/>
        <w:tabs>
          <w:tab w:val="right" w:leader="dot" w:pos="8630"/>
        </w:tabs>
        <w:rPr>
          <w:b w:val="0"/>
          <w:bCs w:val="0"/>
          <w:noProof/>
          <w:sz w:val="24"/>
          <w:szCs w:val="24"/>
          <w:lang w:eastAsia="ja-JP"/>
        </w:rPr>
      </w:pPr>
      <w:r>
        <w:rPr>
          <w:noProof/>
        </w:rPr>
        <w:t>Boolean Search Mode</w:t>
      </w:r>
      <w:r>
        <w:rPr>
          <w:noProof/>
        </w:rPr>
        <w:tab/>
      </w:r>
      <w:r>
        <w:rPr>
          <w:noProof/>
        </w:rPr>
        <w:fldChar w:fldCharType="begin"/>
      </w:r>
      <w:r>
        <w:rPr>
          <w:noProof/>
        </w:rPr>
        <w:instrText xml:space="preserve"> PAGEREF _Toc339645647 \h </w:instrText>
      </w:r>
      <w:r>
        <w:rPr>
          <w:noProof/>
        </w:rPr>
      </w:r>
      <w:r>
        <w:rPr>
          <w:noProof/>
        </w:rPr>
        <w:fldChar w:fldCharType="separate"/>
      </w:r>
      <w:r>
        <w:rPr>
          <w:noProof/>
        </w:rPr>
        <w:t>7</w:t>
      </w:r>
      <w:r>
        <w:rPr>
          <w:noProof/>
        </w:rPr>
        <w:fldChar w:fldCharType="end"/>
      </w:r>
    </w:p>
    <w:p w14:paraId="32E3BF4E" w14:textId="77777777" w:rsidR="00D51922" w:rsidRDefault="00D51922">
      <w:pPr>
        <w:pStyle w:val="TOC3"/>
        <w:tabs>
          <w:tab w:val="right" w:leader="dot" w:pos="8630"/>
        </w:tabs>
        <w:rPr>
          <w:noProof/>
          <w:sz w:val="24"/>
          <w:szCs w:val="24"/>
          <w:lang w:eastAsia="ja-JP"/>
        </w:rPr>
      </w:pPr>
      <w:r>
        <w:rPr>
          <w:noProof/>
        </w:rPr>
        <w:t>Boolean Search Support</w:t>
      </w:r>
      <w:r>
        <w:rPr>
          <w:noProof/>
        </w:rPr>
        <w:tab/>
      </w:r>
      <w:r>
        <w:rPr>
          <w:noProof/>
        </w:rPr>
        <w:fldChar w:fldCharType="begin"/>
      </w:r>
      <w:r>
        <w:rPr>
          <w:noProof/>
        </w:rPr>
        <w:instrText xml:space="preserve"> PAGEREF _Toc339645648 \h </w:instrText>
      </w:r>
      <w:r>
        <w:rPr>
          <w:noProof/>
        </w:rPr>
      </w:r>
      <w:r>
        <w:rPr>
          <w:noProof/>
        </w:rPr>
        <w:fldChar w:fldCharType="separate"/>
      </w:r>
      <w:r>
        <w:rPr>
          <w:noProof/>
        </w:rPr>
        <w:t>8</w:t>
      </w:r>
      <w:r>
        <w:rPr>
          <w:noProof/>
        </w:rPr>
        <w:fldChar w:fldCharType="end"/>
      </w:r>
    </w:p>
    <w:p w14:paraId="662EE980" w14:textId="77777777" w:rsidR="00D51922" w:rsidRDefault="00D51922">
      <w:pPr>
        <w:pStyle w:val="TOC3"/>
        <w:tabs>
          <w:tab w:val="right" w:leader="dot" w:pos="8630"/>
        </w:tabs>
        <w:rPr>
          <w:noProof/>
          <w:sz w:val="24"/>
          <w:szCs w:val="24"/>
          <w:lang w:eastAsia="ja-JP"/>
        </w:rPr>
      </w:pPr>
      <w:r>
        <w:rPr>
          <w:noProof/>
        </w:rPr>
        <w:t>Side Bar Filters</w:t>
      </w:r>
      <w:r>
        <w:rPr>
          <w:noProof/>
        </w:rPr>
        <w:tab/>
      </w:r>
      <w:r>
        <w:rPr>
          <w:noProof/>
        </w:rPr>
        <w:fldChar w:fldCharType="begin"/>
      </w:r>
      <w:r>
        <w:rPr>
          <w:noProof/>
        </w:rPr>
        <w:instrText xml:space="preserve"> PAGEREF _Toc339645649 \h </w:instrText>
      </w:r>
      <w:r>
        <w:rPr>
          <w:noProof/>
        </w:rPr>
      </w:r>
      <w:r>
        <w:rPr>
          <w:noProof/>
        </w:rPr>
        <w:fldChar w:fldCharType="separate"/>
      </w:r>
      <w:r>
        <w:rPr>
          <w:noProof/>
        </w:rPr>
        <w:t>8</w:t>
      </w:r>
      <w:r>
        <w:rPr>
          <w:noProof/>
        </w:rPr>
        <w:fldChar w:fldCharType="end"/>
      </w:r>
    </w:p>
    <w:p w14:paraId="30C0CF5C" w14:textId="77777777" w:rsidR="00D51922" w:rsidRDefault="00D51922">
      <w:pPr>
        <w:pStyle w:val="TOC3"/>
        <w:tabs>
          <w:tab w:val="right" w:leader="dot" w:pos="8630"/>
        </w:tabs>
        <w:rPr>
          <w:noProof/>
          <w:sz w:val="24"/>
          <w:szCs w:val="24"/>
          <w:lang w:eastAsia="ja-JP"/>
        </w:rPr>
      </w:pPr>
      <w:r>
        <w:rPr>
          <w:noProof/>
        </w:rPr>
        <w:t>Candidate Ranking</w:t>
      </w:r>
      <w:r>
        <w:rPr>
          <w:noProof/>
        </w:rPr>
        <w:tab/>
      </w:r>
      <w:r>
        <w:rPr>
          <w:noProof/>
        </w:rPr>
        <w:fldChar w:fldCharType="begin"/>
      </w:r>
      <w:r>
        <w:rPr>
          <w:noProof/>
        </w:rPr>
        <w:instrText xml:space="preserve"> PAGEREF _Toc339645650 \h </w:instrText>
      </w:r>
      <w:r>
        <w:rPr>
          <w:noProof/>
        </w:rPr>
      </w:r>
      <w:r>
        <w:rPr>
          <w:noProof/>
        </w:rPr>
        <w:fldChar w:fldCharType="separate"/>
      </w:r>
      <w:r>
        <w:rPr>
          <w:noProof/>
        </w:rPr>
        <w:t>9</w:t>
      </w:r>
      <w:r>
        <w:rPr>
          <w:noProof/>
        </w:rPr>
        <w:fldChar w:fldCharType="end"/>
      </w:r>
    </w:p>
    <w:p w14:paraId="6FDFB990" w14:textId="77777777" w:rsidR="00D51922" w:rsidRDefault="00D51922">
      <w:pPr>
        <w:pStyle w:val="TOC2"/>
        <w:tabs>
          <w:tab w:val="right" w:leader="dot" w:pos="8630"/>
        </w:tabs>
        <w:rPr>
          <w:b w:val="0"/>
          <w:bCs w:val="0"/>
          <w:noProof/>
          <w:sz w:val="24"/>
          <w:szCs w:val="24"/>
          <w:lang w:eastAsia="ja-JP"/>
        </w:rPr>
      </w:pPr>
      <w:r>
        <w:rPr>
          <w:noProof/>
        </w:rPr>
        <w:t>Job Match Search Mode</w:t>
      </w:r>
      <w:r>
        <w:rPr>
          <w:noProof/>
        </w:rPr>
        <w:tab/>
      </w:r>
      <w:r>
        <w:rPr>
          <w:noProof/>
        </w:rPr>
        <w:fldChar w:fldCharType="begin"/>
      </w:r>
      <w:r>
        <w:rPr>
          <w:noProof/>
        </w:rPr>
        <w:instrText xml:space="preserve"> PAGEREF _Toc339645651 \h </w:instrText>
      </w:r>
      <w:r>
        <w:rPr>
          <w:noProof/>
        </w:rPr>
      </w:r>
      <w:r>
        <w:rPr>
          <w:noProof/>
        </w:rPr>
        <w:fldChar w:fldCharType="separate"/>
      </w:r>
      <w:r>
        <w:rPr>
          <w:noProof/>
        </w:rPr>
        <w:t>9</w:t>
      </w:r>
      <w:r>
        <w:rPr>
          <w:noProof/>
        </w:rPr>
        <w:fldChar w:fldCharType="end"/>
      </w:r>
    </w:p>
    <w:p w14:paraId="74DEAB8A" w14:textId="77777777" w:rsidR="00D51922" w:rsidRDefault="00D51922">
      <w:pPr>
        <w:pStyle w:val="TOC3"/>
        <w:tabs>
          <w:tab w:val="right" w:leader="dot" w:pos="8630"/>
        </w:tabs>
        <w:rPr>
          <w:noProof/>
          <w:sz w:val="24"/>
          <w:szCs w:val="24"/>
          <w:lang w:eastAsia="ja-JP"/>
        </w:rPr>
      </w:pPr>
      <w:r>
        <w:rPr>
          <w:noProof/>
        </w:rPr>
        <w:t>Must Have Filters</w:t>
      </w:r>
      <w:r>
        <w:rPr>
          <w:noProof/>
        </w:rPr>
        <w:tab/>
      </w:r>
      <w:r>
        <w:rPr>
          <w:noProof/>
        </w:rPr>
        <w:fldChar w:fldCharType="begin"/>
      </w:r>
      <w:r>
        <w:rPr>
          <w:noProof/>
        </w:rPr>
        <w:instrText xml:space="preserve"> PAGEREF _Toc339645652 \h </w:instrText>
      </w:r>
      <w:r>
        <w:rPr>
          <w:noProof/>
        </w:rPr>
      </w:r>
      <w:r>
        <w:rPr>
          <w:noProof/>
        </w:rPr>
        <w:fldChar w:fldCharType="separate"/>
      </w:r>
      <w:r>
        <w:rPr>
          <w:noProof/>
        </w:rPr>
        <w:t>10</w:t>
      </w:r>
      <w:r>
        <w:rPr>
          <w:noProof/>
        </w:rPr>
        <w:fldChar w:fldCharType="end"/>
      </w:r>
    </w:p>
    <w:p w14:paraId="1D67D26F" w14:textId="77777777" w:rsidR="00D51922" w:rsidRDefault="00D51922">
      <w:pPr>
        <w:pStyle w:val="TOC3"/>
        <w:tabs>
          <w:tab w:val="right" w:leader="dot" w:pos="8630"/>
        </w:tabs>
        <w:rPr>
          <w:noProof/>
          <w:sz w:val="24"/>
          <w:szCs w:val="24"/>
          <w:lang w:eastAsia="ja-JP"/>
        </w:rPr>
      </w:pPr>
      <w:r>
        <w:rPr>
          <w:noProof/>
        </w:rPr>
        <w:t>Default Nice to Have Filters</w:t>
      </w:r>
      <w:r>
        <w:rPr>
          <w:noProof/>
        </w:rPr>
        <w:tab/>
      </w:r>
      <w:r>
        <w:rPr>
          <w:noProof/>
        </w:rPr>
        <w:fldChar w:fldCharType="begin"/>
      </w:r>
      <w:r>
        <w:rPr>
          <w:noProof/>
        </w:rPr>
        <w:instrText xml:space="preserve"> PAGEREF _Toc339645653 \h </w:instrText>
      </w:r>
      <w:r>
        <w:rPr>
          <w:noProof/>
        </w:rPr>
      </w:r>
      <w:r>
        <w:rPr>
          <w:noProof/>
        </w:rPr>
        <w:fldChar w:fldCharType="separate"/>
      </w:r>
      <w:r>
        <w:rPr>
          <w:noProof/>
        </w:rPr>
        <w:t>10</w:t>
      </w:r>
      <w:r>
        <w:rPr>
          <w:noProof/>
        </w:rPr>
        <w:fldChar w:fldCharType="end"/>
      </w:r>
    </w:p>
    <w:p w14:paraId="3300A532" w14:textId="77777777" w:rsidR="00D51922" w:rsidRDefault="00D51922">
      <w:pPr>
        <w:pStyle w:val="TOC3"/>
        <w:tabs>
          <w:tab w:val="right" w:leader="dot" w:pos="8630"/>
        </w:tabs>
        <w:rPr>
          <w:noProof/>
          <w:sz w:val="24"/>
          <w:szCs w:val="24"/>
          <w:lang w:eastAsia="ja-JP"/>
        </w:rPr>
      </w:pPr>
      <w:r>
        <w:rPr>
          <w:noProof/>
        </w:rPr>
        <w:t>Additional Nice to Have Filters</w:t>
      </w:r>
      <w:r>
        <w:rPr>
          <w:noProof/>
        </w:rPr>
        <w:tab/>
      </w:r>
      <w:r>
        <w:rPr>
          <w:noProof/>
        </w:rPr>
        <w:fldChar w:fldCharType="begin"/>
      </w:r>
      <w:r>
        <w:rPr>
          <w:noProof/>
        </w:rPr>
        <w:instrText xml:space="preserve"> PAGEREF _Toc339645654 \h </w:instrText>
      </w:r>
      <w:r>
        <w:rPr>
          <w:noProof/>
        </w:rPr>
      </w:r>
      <w:r>
        <w:rPr>
          <w:noProof/>
        </w:rPr>
        <w:fldChar w:fldCharType="separate"/>
      </w:r>
      <w:r>
        <w:rPr>
          <w:noProof/>
        </w:rPr>
        <w:t>11</w:t>
      </w:r>
      <w:r>
        <w:rPr>
          <w:noProof/>
        </w:rPr>
        <w:fldChar w:fldCharType="end"/>
      </w:r>
    </w:p>
    <w:p w14:paraId="3ACE43D5" w14:textId="77777777" w:rsidR="00D51922" w:rsidRDefault="00D51922">
      <w:pPr>
        <w:pStyle w:val="TOC1"/>
        <w:tabs>
          <w:tab w:val="right" w:leader="dot" w:pos="8630"/>
        </w:tabs>
        <w:rPr>
          <w:b w:val="0"/>
          <w:bCs w:val="0"/>
          <w:noProof/>
          <w:lang w:eastAsia="ja-JP"/>
        </w:rPr>
      </w:pPr>
      <w:r>
        <w:rPr>
          <w:noProof/>
        </w:rPr>
        <w:t>Standard Filters</w:t>
      </w:r>
      <w:r>
        <w:rPr>
          <w:noProof/>
        </w:rPr>
        <w:tab/>
      </w:r>
      <w:r>
        <w:rPr>
          <w:noProof/>
        </w:rPr>
        <w:fldChar w:fldCharType="begin"/>
      </w:r>
      <w:r>
        <w:rPr>
          <w:noProof/>
        </w:rPr>
        <w:instrText xml:space="preserve"> PAGEREF _Toc339645655 \h </w:instrText>
      </w:r>
      <w:r>
        <w:rPr>
          <w:noProof/>
        </w:rPr>
      </w:r>
      <w:r>
        <w:rPr>
          <w:noProof/>
        </w:rPr>
        <w:fldChar w:fldCharType="separate"/>
      </w:r>
      <w:r>
        <w:rPr>
          <w:noProof/>
        </w:rPr>
        <w:t>12</w:t>
      </w:r>
      <w:r>
        <w:rPr>
          <w:noProof/>
        </w:rPr>
        <w:fldChar w:fldCharType="end"/>
      </w:r>
    </w:p>
    <w:p w14:paraId="160D25F6" w14:textId="77777777" w:rsidR="00D51922" w:rsidRDefault="00D51922">
      <w:pPr>
        <w:pStyle w:val="TOC2"/>
        <w:tabs>
          <w:tab w:val="right" w:leader="dot" w:pos="8630"/>
        </w:tabs>
        <w:rPr>
          <w:b w:val="0"/>
          <w:bCs w:val="0"/>
          <w:noProof/>
          <w:sz w:val="24"/>
          <w:szCs w:val="24"/>
          <w:lang w:eastAsia="ja-JP"/>
        </w:rPr>
      </w:pPr>
      <w:r>
        <w:rPr>
          <w:noProof/>
        </w:rPr>
        <w:t>Before and After Filter Types</w:t>
      </w:r>
      <w:r>
        <w:rPr>
          <w:noProof/>
        </w:rPr>
        <w:tab/>
      </w:r>
      <w:r>
        <w:rPr>
          <w:noProof/>
        </w:rPr>
        <w:fldChar w:fldCharType="begin"/>
      </w:r>
      <w:r>
        <w:rPr>
          <w:noProof/>
        </w:rPr>
        <w:instrText xml:space="preserve"> PAGEREF _Toc339645656 \h </w:instrText>
      </w:r>
      <w:r>
        <w:rPr>
          <w:noProof/>
        </w:rPr>
      </w:r>
      <w:r>
        <w:rPr>
          <w:noProof/>
        </w:rPr>
        <w:fldChar w:fldCharType="separate"/>
      </w:r>
      <w:r>
        <w:rPr>
          <w:noProof/>
        </w:rPr>
        <w:t>13</w:t>
      </w:r>
      <w:r>
        <w:rPr>
          <w:noProof/>
        </w:rPr>
        <w:fldChar w:fldCharType="end"/>
      </w:r>
    </w:p>
    <w:p w14:paraId="11761135" w14:textId="77777777" w:rsidR="00D51922" w:rsidRDefault="00D51922">
      <w:pPr>
        <w:pStyle w:val="TOC2"/>
        <w:tabs>
          <w:tab w:val="right" w:leader="dot" w:pos="8630"/>
        </w:tabs>
        <w:rPr>
          <w:b w:val="0"/>
          <w:bCs w:val="0"/>
          <w:noProof/>
          <w:sz w:val="24"/>
          <w:szCs w:val="24"/>
          <w:lang w:eastAsia="ja-JP"/>
        </w:rPr>
      </w:pPr>
      <w:r>
        <w:rPr>
          <w:noProof/>
        </w:rPr>
        <w:t>Location Search</w:t>
      </w:r>
      <w:r>
        <w:rPr>
          <w:noProof/>
        </w:rPr>
        <w:tab/>
      </w:r>
      <w:r>
        <w:rPr>
          <w:noProof/>
        </w:rPr>
        <w:fldChar w:fldCharType="begin"/>
      </w:r>
      <w:r>
        <w:rPr>
          <w:noProof/>
        </w:rPr>
        <w:instrText xml:space="preserve"> PAGEREF _Toc339645657 \h </w:instrText>
      </w:r>
      <w:r>
        <w:rPr>
          <w:noProof/>
        </w:rPr>
      </w:r>
      <w:r>
        <w:rPr>
          <w:noProof/>
        </w:rPr>
        <w:fldChar w:fldCharType="separate"/>
      </w:r>
      <w:r>
        <w:rPr>
          <w:noProof/>
        </w:rPr>
        <w:t>14</w:t>
      </w:r>
      <w:r>
        <w:rPr>
          <w:noProof/>
        </w:rPr>
        <w:fldChar w:fldCharType="end"/>
      </w:r>
    </w:p>
    <w:p w14:paraId="797ED2A0" w14:textId="77777777" w:rsidR="00D51922" w:rsidRDefault="00D51922">
      <w:pPr>
        <w:pStyle w:val="TOC2"/>
        <w:tabs>
          <w:tab w:val="right" w:leader="dot" w:pos="8630"/>
        </w:tabs>
        <w:rPr>
          <w:b w:val="0"/>
          <w:bCs w:val="0"/>
          <w:noProof/>
          <w:sz w:val="24"/>
          <w:szCs w:val="24"/>
          <w:lang w:eastAsia="ja-JP"/>
        </w:rPr>
      </w:pPr>
      <w:r>
        <w:rPr>
          <w:noProof/>
        </w:rPr>
        <w:t>Text Based Filters</w:t>
      </w:r>
      <w:r>
        <w:rPr>
          <w:noProof/>
        </w:rPr>
        <w:tab/>
      </w:r>
      <w:r>
        <w:rPr>
          <w:noProof/>
        </w:rPr>
        <w:fldChar w:fldCharType="begin"/>
      </w:r>
      <w:r>
        <w:rPr>
          <w:noProof/>
        </w:rPr>
        <w:instrText xml:space="preserve"> PAGEREF _Toc339645658 \h </w:instrText>
      </w:r>
      <w:r>
        <w:rPr>
          <w:noProof/>
        </w:rPr>
      </w:r>
      <w:r>
        <w:rPr>
          <w:noProof/>
        </w:rPr>
        <w:fldChar w:fldCharType="separate"/>
      </w:r>
      <w:r>
        <w:rPr>
          <w:noProof/>
        </w:rPr>
        <w:t>14</w:t>
      </w:r>
      <w:r>
        <w:rPr>
          <w:noProof/>
        </w:rPr>
        <w:fldChar w:fldCharType="end"/>
      </w:r>
    </w:p>
    <w:p w14:paraId="1163430F" w14:textId="77777777" w:rsidR="00D51922" w:rsidRDefault="00D51922">
      <w:pPr>
        <w:pStyle w:val="TOC2"/>
        <w:tabs>
          <w:tab w:val="right" w:leader="dot" w:pos="8630"/>
        </w:tabs>
        <w:rPr>
          <w:b w:val="0"/>
          <w:bCs w:val="0"/>
          <w:noProof/>
          <w:sz w:val="24"/>
          <w:szCs w:val="24"/>
          <w:lang w:eastAsia="ja-JP"/>
        </w:rPr>
      </w:pPr>
      <w:r>
        <w:rPr>
          <w:noProof/>
        </w:rPr>
        <w:t>List Filters</w:t>
      </w:r>
      <w:r>
        <w:rPr>
          <w:noProof/>
        </w:rPr>
        <w:tab/>
      </w:r>
      <w:r>
        <w:rPr>
          <w:noProof/>
        </w:rPr>
        <w:fldChar w:fldCharType="begin"/>
      </w:r>
      <w:r>
        <w:rPr>
          <w:noProof/>
        </w:rPr>
        <w:instrText xml:space="preserve"> PAGEREF _Toc339645659 \h </w:instrText>
      </w:r>
      <w:r>
        <w:rPr>
          <w:noProof/>
        </w:rPr>
      </w:r>
      <w:r>
        <w:rPr>
          <w:noProof/>
        </w:rPr>
        <w:fldChar w:fldCharType="separate"/>
      </w:r>
      <w:r>
        <w:rPr>
          <w:noProof/>
        </w:rPr>
        <w:t>15</w:t>
      </w:r>
      <w:r>
        <w:rPr>
          <w:noProof/>
        </w:rPr>
        <w:fldChar w:fldCharType="end"/>
      </w:r>
    </w:p>
    <w:p w14:paraId="28103E8A" w14:textId="77777777" w:rsidR="00D51922" w:rsidRDefault="00D51922">
      <w:pPr>
        <w:pStyle w:val="TOC2"/>
        <w:tabs>
          <w:tab w:val="right" w:leader="dot" w:pos="8630"/>
        </w:tabs>
        <w:rPr>
          <w:b w:val="0"/>
          <w:bCs w:val="0"/>
          <w:noProof/>
          <w:sz w:val="24"/>
          <w:szCs w:val="24"/>
          <w:lang w:eastAsia="ja-JP"/>
        </w:rPr>
      </w:pPr>
      <w:r>
        <w:rPr>
          <w:noProof/>
        </w:rPr>
        <w:t>Multi-select Pick Lists</w:t>
      </w:r>
      <w:r>
        <w:rPr>
          <w:noProof/>
        </w:rPr>
        <w:tab/>
      </w:r>
      <w:r>
        <w:rPr>
          <w:noProof/>
        </w:rPr>
        <w:fldChar w:fldCharType="begin"/>
      </w:r>
      <w:r>
        <w:rPr>
          <w:noProof/>
        </w:rPr>
        <w:instrText xml:space="preserve"> PAGEREF _Toc339645660 \h </w:instrText>
      </w:r>
      <w:r>
        <w:rPr>
          <w:noProof/>
        </w:rPr>
      </w:r>
      <w:r>
        <w:rPr>
          <w:noProof/>
        </w:rPr>
        <w:fldChar w:fldCharType="separate"/>
      </w:r>
      <w:r>
        <w:rPr>
          <w:noProof/>
        </w:rPr>
        <w:t>15</w:t>
      </w:r>
      <w:r>
        <w:rPr>
          <w:noProof/>
        </w:rPr>
        <w:fldChar w:fldCharType="end"/>
      </w:r>
    </w:p>
    <w:p w14:paraId="123BEE6E" w14:textId="77777777" w:rsidR="00D51922" w:rsidRDefault="00D51922">
      <w:pPr>
        <w:pStyle w:val="TOC1"/>
        <w:tabs>
          <w:tab w:val="right" w:leader="dot" w:pos="8630"/>
        </w:tabs>
        <w:rPr>
          <w:b w:val="0"/>
          <w:bCs w:val="0"/>
          <w:noProof/>
          <w:lang w:eastAsia="ja-JP"/>
        </w:rPr>
      </w:pPr>
      <w:r>
        <w:rPr>
          <w:noProof/>
        </w:rPr>
        <w:t>Custom Filters</w:t>
      </w:r>
      <w:r>
        <w:rPr>
          <w:noProof/>
        </w:rPr>
        <w:tab/>
      </w:r>
      <w:r>
        <w:rPr>
          <w:noProof/>
        </w:rPr>
        <w:fldChar w:fldCharType="begin"/>
      </w:r>
      <w:r>
        <w:rPr>
          <w:noProof/>
        </w:rPr>
        <w:instrText xml:space="preserve"> PAGEREF _Toc339645661 \h </w:instrText>
      </w:r>
      <w:r>
        <w:rPr>
          <w:noProof/>
        </w:rPr>
      </w:r>
      <w:r>
        <w:rPr>
          <w:noProof/>
        </w:rPr>
        <w:fldChar w:fldCharType="separate"/>
      </w:r>
      <w:r>
        <w:rPr>
          <w:noProof/>
        </w:rPr>
        <w:t>16</w:t>
      </w:r>
      <w:r>
        <w:rPr>
          <w:noProof/>
        </w:rPr>
        <w:fldChar w:fldCharType="end"/>
      </w:r>
    </w:p>
    <w:p w14:paraId="2036B194" w14:textId="77777777" w:rsidR="00D51922" w:rsidRDefault="00D51922">
      <w:pPr>
        <w:pStyle w:val="TOC1"/>
        <w:tabs>
          <w:tab w:val="right" w:leader="dot" w:pos="8630"/>
        </w:tabs>
        <w:rPr>
          <w:b w:val="0"/>
          <w:bCs w:val="0"/>
          <w:noProof/>
          <w:lang w:eastAsia="ja-JP"/>
        </w:rPr>
      </w:pPr>
      <w:r>
        <w:rPr>
          <w:noProof/>
        </w:rPr>
        <w:t>Manage Filters</w:t>
      </w:r>
      <w:r>
        <w:rPr>
          <w:noProof/>
        </w:rPr>
        <w:tab/>
      </w:r>
      <w:r>
        <w:rPr>
          <w:noProof/>
        </w:rPr>
        <w:fldChar w:fldCharType="begin"/>
      </w:r>
      <w:r>
        <w:rPr>
          <w:noProof/>
        </w:rPr>
        <w:instrText xml:space="preserve"> PAGEREF _Toc339645662 \h </w:instrText>
      </w:r>
      <w:r>
        <w:rPr>
          <w:noProof/>
        </w:rPr>
      </w:r>
      <w:r>
        <w:rPr>
          <w:noProof/>
        </w:rPr>
        <w:fldChar w:fldCharType="separate"/>
      </w:r>
      <w:r>
        <w:rPr>
          <w:noProof/>
        </w:rPr>
        <w:t>16</w:t>
      </w:r>
      <w:r>
        <w:rPr>
          <w:noProof/>
        </w:rPr>
        <w:fldChar w:fldCharType="end"/>
      </w:r>
    </w:p>
    <w:p w14:paraId="6D473668" w14:textId="77777777" w:rsidR="00D51922" w:rsidRDefault="00D51922">
      <w:pPr>
        <w:pStyle w:val="TOC1"/>
        <w:tabs>
          <w:tab w:val="right" w:leader="dot" w:pos="8630"/>
        </w:tabs>
        <w:rPr>
          <w:b w:val="0"/>
          <w:bCs w:val="0"/>
          <w:noProof/>
          <w:lang w:eastAsia="ja-JP"/>
        </w:rPr>
      </w:pPr>
      <w:r>
        <w:rPr>
          <w:noProof/>
        </w:rPr>
        <w:t>Named Filter Lists</w:t>
      </w:r>
      <w:r>
        <w:rPr>
          <w:noProof/>
        </w:rPr>
        <w:tab/>
      </w:r>
      <w:r>
        <w:rPr>
          <w:noProof/>
        </w:rPr>
        <w:fldChar w:fldCharType="begin"/>
      </w:r>
      <w:r>
        <w:rPr>
          <w:noProof/>
        </w:rPr>
        <w:instrText xml:space="preserve"> PAGEREF _Toc339645663 \h </w:instrText>
      </w:r>
      <w:r>
        <w:rPr>
          <w:noProof/>
        </w:rPr>
      </w:r>
      <w:r>
        <w:rPr>
          <w:noProof/>
        </w:rPr>
        <w:fldChar w:fldCharType="separate"/>
      </w:r>
      <w:r>
        <w:rPr>
          <w:noProof/>
        </w:rPr>
        <w:t>17</w:t>
      </w:r>
      <w:r>
        <w:rPr>
          <w:noProof/>
        </w:rPr>
        <w:fldChar w:fldCharType="end"/>
      </w:r>
    </w:p>
    <w:p w14:paraId="5FFF2419" w14:textId="77777777" w:rsidR="00D51922" w:rsidRDefault="00D51922">
      <w:pPr>
        <w:pStyle w:val="TOC1"/>
        <w:tabs>
          <w:tab w:val="right" w:leader="dot" w:pos="8630"/>
        </w:tabs>
        <w:rPr>
          <w:b w:val="0"/>
          <w:bCs w:val="0"/>
          <w:noProof/>
          <w:lang w:eastAsia="ja-JP"/>
        </w:rPr>
      </w:pPr>
      <w:r>
        <w:rPr>
          <w:noProof/>
        </w:rPr>
        <w:t>Views</w:t>
      </w:r>
      <w:r>
        <w:rPr>
          <w:noProof/>
        </w:rPr>
        <w:tab/>
      </w:r>
      <w:r>
        <w:rPr>
          <w:noProof/>
        </w:rPr>
        <w:fldChar w:fldCharType="begin"/>
      </w:r>
      <w:r>
        <w:rPr>
          <w:noProof/>
        </w:rPr>
        <w:instrText xml:space="preserve"> PAGEREF _Toc339645664 \h </w:instrText>
      </w:r>
      <w:r>
        <w:rPr>
          <w:noProof/>
        </w:rPr>
      </w:r>
      <w:r>
        <w:rPr>
          <w:noProof/>
        </w:rPr>
        <w:fldChar w:fldCharType="separate"/>
      </w:r>
      <w:r>
        <w:rPr>
          <w:noProof/>
        </w:rPr>
        <w:t>18</w:t>
      </w:r>
      <w:r>
        <w:rPr>
          <w:noProof/>
        </w:rPr>
        <w:fldChar w:fldCharType="end"/>
      </w:r>
    </w:p>
    <w:p w14:paraId="5A18B7B6" w14:textId="77777777" w:rsidR="00D51922" w:rsidRDefault="00D51922">
      <w:pPr>
        <w:pStyle w:val="TOC2"/>
        <w:tabs>
          <w:tab w:val="right" w:leader="dot" w:pos="8630"/>
        </w:tabs>
        <w:rPr>
          <w:b w:val="0"/>
          <w:bCs w:val="0"/>
          <w:noProof/>
          <w:sz w:val="24"/>
          <w:szCs w:val="24"/>
          <w:lang w:eastAsia="ja-JP"/>
        </w:rPr>
      </w:pPr>
      <w:r>
        <w:rPr>
          <w:noProof/>
        </w:rPr>
        <w:t>List View</w:t>
      </w:r>
      <w:r>
        <w:rPr>
          <w:noProof/>
        </w:rPr>
        <w:tab/>
      </w:r>
      <w:r>
        <w:rPr>
          <w:noProof/>
        </w:rPr>
        <w:fldChar w:fldCharType="begin"/>
      </w:r>
      <w:r>
        <w:rPr>
          <w:noProof/>
        </w:rPr>
        <w:instrText xml:space="preserve"> PAGEREF _Toc339645665 \h </w:instrText>
      </w:r>
      <w:r>
        <w:rPr>
          <w:noProof/>
        </w:rPr>
      </w:r>
      <w:r>
        <w:rPr>
          <w:noProof/>
        </w:rPr>
        <w:fldChar w:fldCharType="separate"/>
      </w:r>
      <w:r>
        <w:rPr>
          <w:noProof/>
        </w:rPr>
        <w:t>19</w:t>
      </w:r>
      <w:r>
        <w:rPr>
          <w:noProof/>
        </w:rPr>
        <w:fldChar w:fldCharType="end"/>
      </w:r>
    </w:p>
    <w:p w14:paraId="014C98CA" w14:textId="77777777" w:rsidR="00D51922" w:rsidRDefault="00D51922">
      <w:pPr>
        <w:pStyle w:val="TOC2"/>
        <w:tabs>
          <w:tab w:val="right" w:leader="dot" w:pos="8630"/>
        </w:tabs>
        <w:rPr>
          <w:b w:val="0"/>
          <w:bCs w:val="0"/>
          <w:noProof/>
          <w:sz w:val="24"/>
          <w:szCs w:val="24"/>
          <w:lang w:eastAsia="ja-JP"/>
        </w:rPr>
      </w:pPr>
      <w:r>
        <w:rPr>
          <w:noProof/>
        </w:rPr>
        <w:t>List Detail View</w:t>
      </w:r>
      <w:r>
        <w:rPr>
          <w:noProof/>
        </w:rPr>
        <w:tab/>
      </w:r>
      <w:r>
        <w:rPr>
          <w:noProof/>
        </w:rPr>
        <w:fldChar w:fldCharType="begin"/>
      </w:r>
      <w:r>
        <w:rPr>
          <w:noProof/>
        </w:rPr>
        <w:instrText xml:space="preserve"> PAGEREF _Toc339645666 \h </w:instrText>
      </w:r>
      <w:r>
        <w:rPr>
          <w:noProof/>
        </w:rPr>
      </w:r>
      <w:r>
        <w:rPr>
          <w:noProof/>
        </w:rPr>
        <w:fldChar w:fldCharType="separate"/>
      </w:r>
      <w:r>
        <w:rPr>
          <w:noProof/>
        </w:rPr>
        <w:t>19</w:t>
      </w:r>
      <w:r>
        <w:rPr>
          <w:noProof/>
        </w:rPr>
        <w:fldChar w:fldCharType="end"/>
      </w:r>
    </w:p>
    <w:p w14:paraId="728E1E6C" w14:textId="77777777" w:rsidR="00D51922" w:rsidRDefault="00D51922">
      <w:pPr>
        <w:pStyle w:val="TOC2"/>
        <w:tabs>
          <w:tab w:val="right" w:leader="dot" w:pos="8630"/>
        </w:tabs>
        <w:rPr>
          <w:b w:val="0"/>
          <w:bCs w:val="0"/>
          <w:noProof/>
          <w:sz w:val="24"/>
          <w:szCs w:val="24"/>
          <w:lang w:eastAsia="ja-JP"/>
        </w:rPr>
      </w:pPr>
      <w:r>
        <w:rPr>
          <w:noProof/>
        </w:rPr>
        <w:t>Column View</w:t>
      </w:r>
      <w:r>
        <w:rPr>
          <w:noProof/>
        </w:rPr>
        <w:tab/>
      </w:r>
      <w:r>
        <w:rPr>
          <w:noProof/>
        </w:rPr>
        <w:fldChar w:fldCharType="begin"/>
      </w:r>
      <w:r>
        <w:rPr>
          <w:noProof/>
        </w:rPr>
        <w:instrText xml:space="preserve"> PAGEREF _Toc339645667 \h </w:instrText>
      </w:r>
      <w:r>
        <w:rPr>
          <w:noProof/>
        </w:rPr>
      </w:r>
      <w:r>
        <w:rPr>
          <w:noProof/>
        </w:rPr>
        <w:fldChar w:fldCharType="separate"/>
      </w:r>
      <w:r>
        <w:rPr>
          <w:noProof/>
        </w:rPr>
        <w:t>20</w:t>
      </w:r>
      <w:r>
        <w:rPr>
          <w:noProof/>
        </w:rPr>
        <w:fldChar w:fldCharType="end"/>
      </w:r>
    </w:p>
    <w:p w14:paraId="51321969" w14:textId="77777777" w:rsidR="00D51922" w:rsidRDefault="00D51922">
      <w:pPr>
        <w:pStyle w:val="TOC2"/>
        <w:tabs>
          <w:tab w:val="right" w:leader="dot" w:pos="8630"/>
        </w:tabs>
        <w:rPr>
          <w:b w:val="0"/>
          <w:bCs w:val="0"/>
          <w:noProof/>
          <w:sz w:val="24"/>
          <w:szCs w:val="24"/>
          <w:lang w:eastAsia="ja-JP"/>
        </w:rPr>
      </w:pPr>
      <w:r>
        <w:rPr>
          <w:noProof/>
        </w:rPr>
        <w:t>CV View</w:t>
      </w:r>
      <w:r>
        <w:rPr>
          <w:noProof/>
        </w:rPr>
        <w:tab/>
      </w:r>
      <w:r>
        <w:rPr>
          <w:noProof/>
        </w:rPr>
        <w:fldChar w:fldCharType="begin"/>
      </w:r>
      <w:r>
        <w:rPr>
          <w:noProof/>
        </w:rPr>
        <w:instrText xml:space="preserve"> PAGEREF _Toc339645668 \h </w:instrText>
      </w:r>
      <w:r>
        <w:rPr>
          <w:noProof/>
        </w:rPr>
      </w:r>
      <w:r>
        <w:rPr>
          <w:noProof/>
        </w:rPr>
        <w:fldChar w:fldCharType="separate"/>
      </w:r>
      <w:r>
        <w:rPr>
          <w:noProof/>
        </w:rPr>
        <w:t>21</w:t>
      </w:r>
      <w:r>
        <w:rPr>
          <w:noProof/>
        </w:rPr>
        <w:fldChar w:fldCharType="end"/>
      </w:r>
    </w:p>
    <w:p w14:paraId="0A05A00C" w14:textId="77777777" w:rsidR="00D51922" w:rsidRDefault="00D51922">
      <w:pPr>
        <w:pStyle w:val="TOC2"/>
        <w:tabs>
          <w:tab w:val="right" w:leader="dot" w:pos="8630"/>
        </w:tabs>
        <w:rPr>
          <w:b w:val="0"/>
          <w:bCs w:val="0"/>
          <w:noProof/>
          <w:sz w:val="24"/>
          <w:szCs w:val="24"/>
          <w:lang w:eastAsia="ja-JP"/>
        </w:rPr>
      </w:pPr>
      <w:r>
        <w:rPr>
          <w:noProof/>
        </w:rPr>
        <w:t>LinkedIn View</w:t>
      </w:r>
      <w:r>
        <w:rPr>
          <w:noProof/>
        </w:rPr>
        <w:tab/>
      </w:r>
      <w:r>
        <w:rPr>
          <w:noProof/>
        </w:rPr>
        <w:fldChar w:fldCharType="begin"/>
      </w:r>
      <w:r>
        <w:rPr>
          <w:noProof/>
        </w:rPr>
        <w:instrText xml:space="preserve"> PAGEREF _Toc339645669 \h </w:instrText>
      </w:r>
      <w:r>
        <w:rPr>
          <w:noProof/>
        </w:rPr>
      </w:r>
      <w:r>
        <w:rPr>
          <w:noProof/>
        </w:rPr>
        <w:fldChar w:fldCharType="separate"/>
      </w:r>
      <w:r>
        <w:rPr>
          <w:noProof/>
        </w:rPr>
        <w:t>21</w:t>
      </w:r>
      <w:r>
        <w:rPr>
          <w:noProof/>
        </w:rPr>
        <w:fldChar w:fldCharType="end"/>
      </w:r>
    </w:p>
    <w:p w14:paraId="14D9AA1A" w14:textId="77777777" w:rsidR="00D51922" w:rsidRDefault="00D51922">
      <w:pPr>
        <w:pStyle w:val="TOC2"/>
        <w:tabs>
          <w:tab w:val="right" w:leader="dot" w:pos="8630"/>
        </w:tabs>
        <w:rPr>
          <w:b w:val="0"/>
          <w:bCs w:val="0"/>
          <w:noProof/>
          <w:sz w:val="24"/>
          <w:szCs w:val="24"/>
          <w:lang w:eastAsia="ja-JP"/>
        </w:rPr>
      </w:pPr>
      <w:r>
        <w:rPr>
          <w:noProof/>
        </w:rPr>
        <w:t>Customizing List and Column Views</w:t>
      </w:r>
      <w:r>
        <w:rPr>
          <w:noProof/>
        </w:rPr>
        <w:tab/>
      </w:r>
      <w:r>
        <w:rPr>
          <w:noProof/>
        </w:rPr>
        <w:fldChar w:fldCharType="begin"/>
      </w:r>
      <w:r>
        <w:rPr>
          <w:noProof/>
        </w:rPr>
        <w:instrText xml:space="preserve"> PAGEREF _Toc339645670 \h </w:instrText>
      </w:r>
      <w:r>
        <w:rPr>
          <w:noProof/>
        </w:rPr>
      </w:r>
      <w:r>
        <w:rPr>
          <w:noProof/>
        </w:rPr>
        <w:fldChar w:fldCharType="separate"/>
      </w:r>
      <w:r>
        <w:rPr>
          <w:noProof/>
        </w:rPr>
        <w:t>22</w:t>
      </w:r>
      <w:r>
        <w:rPr>
          <w:noProof/>
        </w:rPr>
        <w:fldChar w:fldCharType="end"/>
      </w:r>
    </w:p>
    <w:p w14:paraId="7D5F74B1" w14:textId="77777777" w:rsidR="00D51922" w:rsidRDefault="00D51922">
      <w:pPr>
        <w:pStyle w:val="TOC1"/>
        <w:tabs>
          <w:tab w:val="right" w:leader="dot" w:pos="8630"/>
        </w:tabs>
        <w:rPr>
          <w:b w:val="0"/>
          <w:bCs w:val="0"/>
          <w:noProof/>
          <w:lang w:eastAsia="ja-JP"/>
        </w:rPr>
      </w:pPr>
      <w:r>
        <w:rPr>
          <w:noProof/>
        </w:rPr>
        <w:t>Actions</w:t>
      </w:r>
      <w:r>
        <w:rPr>
          <w:noProof/>
        </w:rPr>
        <w:tab/>
      </w:r>
      <w:r>
        <w:rPr>
          <w:noProof/>
        </w:rPr>
        <w:fldChar w:fldCharType="begin"/>
      </w:r>
      <w:r>
        <w:rPr>
          <w:noProof/>
        </w:rPr>
        <w:instrText xml:space="preserve"> PAGEREF _Toc339645671 \h </w:instrText>
      </w:r>
      <w:r>
        <w:rPr>
          <w:noProof/>
        </w:rPr>
      </w:r>
      <w:r>
        <w:rPr>
          <w:noProof/>
        </w:rPr>
        <w:fldChar w:fldCharType="separate"/>
      </w:r>
      <w:r>
        <w:rPr>
          <w:noProof/>
        </w:rPr>
        <w:t>22</w:t>
      </w:r>
      <w:r>
        <w:rPr>
          <w:noProof/>
        </w:rPr>
        <w:fldChar w:fldCharType="end"/>
      </w:r>
    </w:p>
    <w:p w14:paraId="520CB4EB" w14:textId="77777777" w:rsidR="00D51922" w:rsidRDefault="00D51922">
      <w:pPr>
        <w:pStyle w:val="TOC1"/>
        <w:tabs>
          <w:tab w:val="right" w:leader="dot" w:pos="8630"/>
        </w:tabs>
        <w:rPr>
          <w:b w:val="0"/>
          <w:bCs w:val="0"/>
          <w:noProof/>
          <w:lang w:eastAsia="ja-JP"/>
        </w:rPr>
      </w:pPr>
      <w:r>
        <w:rPr>
          <w:noProof/>
        </w:rPr>
        <w:t>Sources</w:t>
      </w:r>
      <w:r>
        <w:rPr>
          <w:noProof/>
        </w:rPr>
        <w:tab/>
      </w:r>
      <w:r>
        <w:rPr>
          <w:noProof/>
        </w:rPr>
        <w:fldChar w:fldCharType="begin"/>
      </w:r>
      <w:r>
        <w:rPr>
          <w:noProof/>
        </w:rPr>
        <w:instrText xml:space="preserve"> PAGEREF _Toc339645672 \h </w:instrText>
      </w:r>
      <w:r>
        <w:rPr>
          <w:noProof/>
        </w:rPr>
      </w:r>
      <w:r>
        <w:rPr>
          <w:noProof/>
        </w:rPr>
        <w:fldChar w:fldCharType="separate"/>
      </w:r>
      <w:r>
        <w:rPr>
          <w:noProof/>
        </w:rPr>
        <w:t>23</w:t>
      </w:r>
      <w:r>
        <w:rPr>
          <w:noProof/>
        </w:rPr>
        <w:fldChar w:fldCharType="end"/>
      </w:r>
    </w:p>
    <w:p w14:paraId="4C8576B5" w14:textId="77777777" w:rsidR="00D51922" w:rsidRDefault="00D51922">
      <w:pPr>
        <w:pStyle w:val="TOC2"/>
        <w:tabs>
          <w:tab w:val="right" w:leader="dot" w:pos="8630"/>
        </w:tabs>
        <w:rPr>
          <w:b w:val="0"/>
          <w:bCs w:val="0"/>
          <w:noProof/>
          <w:sz w:val="24"/>
          <w:szCs w:val="24"/>
          <w:lang w:eastAsia="ja-JP"/>
        </w:rPr>
      </w:pPr>
      <w:r>
        <w:rPr>
          <w:noProof/>
        </w:rPr>
        <w:t>Short Lists</w:t>
      </w:r>
      <w:r>
        <w:rPr>
          <w:noProof/>
        </w:rPr>
        <w:tab/>
      </w:r>
      <w:r>
        <w:rPr>
          <w:noProof/>
        </w:rPr>
        <w:fldChar w:fldCharType="begin"/>
      </w:r>
      <w:r>
        <w:rPr>
          <w:noProof/>
        </w:rPr>
        <w:instrText xml:space="preserve"> PAGEREF _Toc339645673 \h </w:instrText>
      </w:r>
      <w:r>
        <w:rPr>
          <w:noProof/>
        </w:rPr>
      </w:r>
      <w:r>
        <w:rPr>
          <w:noProof/>
        </w:rPr>
        <w:fldChar w:fldCharType="separate"/>
      </w:r>
      <w:r>
        <w:rPr>
          <w:noProof/>
        </w:rPr>
        <w:t>23</w:t>
      </w:r>
      <w:r>
        <w:rPr>
          <w:noProof/>
        </w:rPr>
        <w:fldChar w:fldCharType="end"/>
      </w:r>
    </w:p>
    <w:p w14:paraId="3727E7B4" w14:textId="77777777" w:rsidR="00D51922" w:rsidRDefault="00D51922">
      <w:pPr>
        <w:pStyle w:val="TOC2"/>
        <w:tabs>
          <w:tab w:val="right" w:leader="dot" w:pos="8630"/>
        </w:tabs>
        <w:rPr>
          <w:b w:val="0"/>
          <w:bCs w:val="0"/>
          <w:noProof/>
          <w:sz w:val="24"/>
          <w:szCs w:val="24"/>
          <w:lang w:eastAsia="ja-JP"/>
        </w:rPr>
      </w:pPr>
      <w:r>
        <w:rPr>
          <w:noProof/>
        </w:rPr>
        <w:t>Job Orders</w:t>
      </w:r>
      <w:r>
        <w:rPr>
          <w:noProof/>
        </w:rPr>
        <w:tab/>
      </w:r>
      <w:r>
        <w:rPr>
          <w:noProof/>
        </w:rPr>
        <w:fldChar w:fldCharType="begin"/>
      </w:r>
      <w:r>
        <w:rPr>
          <w:noProof/>
        </w:rPr>
        <w:instrText xml:space="preserve"> PAGEREF _Toc339645674 \h </w:instrText>
      </w:r>
      <w:r>
        <w:rPr>
          <w:noProof/>
        </w:rPr>
      </w:r>
      <w:r>
        <w:rPr>
          <w:noProof/>
        </w:rPr>
        <w:fldChar w:fldCharType="separate"/>
      </w:r>
      <w:r>
        <w:rPr>
          <w:noProof/>
        </w:rPr>
        <w:t>24</w:t>
      </w:r>
      <w:r>
        <w:rPr>
          <w:noProof/>
        </w:rPr>
        <w:fldChar w:fldCharType="end"/>
      </w:r>
    </w:p>
    <w:p w14:paraId="63C53FE2" w14:textId="77777777" w:rsidR="004F0F66" w:rsidRDefault="008F1706" w:rsidP="008F1706">
      <w:pPr>
        <w:pStyle w:val="Heading1"/>
      </w:pPr>
      <w:r>
        <w:fldChar w:fldCharType="end"/>
      </w:r>
    </w:p>
    <w:p w14:paraId="61DFD3C5" w14:textId="77777777" w:rsidR="004F0F66" w:rsidRDefault="004F0F66">
      <w:pPr>
        <w:spacing w:before="0"/>
        <w:rPr>
          <w:rFonts w:asciiTheme="majorHAnsi" w:eastAsiaTheme="majorEastAsia" w:hAnsiTheme="majorHAnsi" w:cstheme="majorBidi"/>
          <w:b/>
          <w:bCs/>
          <w:color w:val="0C6196" w:themeColor="accent1" w:themeShade="B5"/>
          <w:sz w:val="32"/>
          <w:szCs w:val="32"/>
        </w:rPr>
      </w:pPr>
      <w:r>
        <w:br w:type="page"/>
      </w:r>
    </w:p>
    <w:p w14:paraId="26328781" w14:textId="2130A2BC" w:rsidR="007552E2" w:rsidRDefault="00062F21" w:rsidP="008F1706">
      <w:pPr>
        <w:pStyle w:val="Heading1"/>
      </w:pPr>
      <w:bookmarkStart w:id="27" w:name="_Toc339645641"/>
      <w:r>
        <w:lastRenderedPageBreak/>
        <w:t>Overview</w:t>
      </w:r>
      <w:bookmarkEnd w:id="27"/>
    </w:p>
    <w:p w14:paraId="288EA6A7" w14:textId="422A11D9" w:rsidR="005F7015" w:rsidRPr="00F26E0A" w:rsidRDefault="005F7015" w:rsidP="00DD7920">
      <w:r>
        <w:t xml:space="preserve">This document describes the </w:t>
      </w:r>
      <w:r w:rsidR="005B4158">
        <w:t xml:space="preserve">features and functions of </w:t>
      </w:r>
      <w:r>
        <w:t xml:space="preserve">Sourcing Center and how to use it. </w:t>
      </w:r>
    </w:p>
    <w:p w14:paraId="4F692AC2" w14:textId="46DBE6C0" w:rsidR="005F7015" w:rsidRDefault="005F7015" w:rsidP="00DD7920">
      <w:r>
        <w:t>Sourcing Center was created to provide a single tool to:</w:t>
      </w:r>
    </w:p>
    <w:p w14:paraId="109A3D83" w14:textId="1719E1B5" w:rsidR="005F7015" w:rsidRDefault="004F0F66" w:rsidP="00DD7920">
      <w:pPr>
        <w:pStyle w:val="ListParagraph"/>
        <w:numPr>
          <w:ilvl w:val="0"/>
          <w:numId w:val="17"/>
        </w:numPr>
      </w:pPr>
      <w:r>
        <w:t>I</w:t>
      </w:r>
      <w:r w:rsidR="005F7015">
        <w:t xml:space="preserve">dentify candidates </w:t>
      </w:r>
      <w:r w:rsidR="009C2BE9">
        <w:t xml:space="preserve">and business contacts </w:t>
      </w:r>
      <w:r w:rsidR="005F7015">
        <w:t xml:space="preserve">from </w:t>
      </w:r>
      <w:r w:rsidR="002931CB">
        <w:t>multiple</w:t>
      </w:r>
      <w:r w:rsidR="005F7015">
        <w:t xml:space="preserve"> source</w:t>
      </w:r>
      <w:r w:rsidR="002931CB">
        <w:t>s</w:t>
      </w:r>
      <w:r w:rsidR="00E36422">
        <w:t>.</w:t>
      </w:r>
      <w:r w:rsidR="005F7015">
        <w:t xml:space="preserve"> </w:t>
      </w:r>
    </w:p>
    <w:p w14:paraId="083678E6" w14:textId="1BF8A497" w:rsidR="005F7015" w:rsidRDefault="004F0F66" w:rsidP="00DD7920">
      <w:pPr>
        <w:pStyle w:val="ListParagraph"/>
        <w:numPr>
          <w:ilvl w:val="0"/>
          <w:numId w:val="17"/>
        </w:numPr>
      </w:pPr>
      <w:r>
        <w:t>F</w:t>
      </w:r>
      <w:r w:rsidR="005F7015">
        <w:t xml:space="preserve">ilter and sort them </w:t>
      </w:r>
      <w:r w:rsidR="00E36422">
        <w:t xml:space="preserve">in order </w:t>
      </w:r>
      <w:r w:rsidR="005F7015">
        <w:t>to provide the bes</w:t>
      </w:r>
      <w:r>
        <w:t>t match for a specific need</w:t>
      </w:r>
      <w:r w:rsidR="00E36422">
        <w:t>.</w:t>
      </w:r>
    </w:p>
    <w:p w14:paraId="39D4EDAC" w14:textId="032ACC9F" w:rsidR="00882407" w:rsidRDefault="004F0F66" w:rsidP="00DD7920">
      <w:pPr>
        <w:pStyle w:val="ListParagraph"/>
        <w:numPr>
          <w:ilvl w:val="0"/>
          <w:numId w:val="17"/>
        </w:numPr>
      </w:pPr>
      <w:r>
        <w:t>T</w:t>
      </w:r>
      <w:r w:rsidR="00882407">
        <w:t>ake appropriate</w:t>
      </w:r>
      <w:r w:rsidR="005F7015">
        <w:t xml:space="preserve"> actions on a selection of Candidates</w:t>
      </w:r>
      <w:r w:rsidR="00E36422">
        <w:t>.</w:t>
      </w:r>
      <w:r w:rsidR="005F7015">
        <w:t xml:space="preserve"> </w:t>
      </w:r>
    </w:p>
    <w:p w14:paraId="1C36AFD4" w14:textId="253A02D0" w:rsidR="00971991" w:rsidRDefault="005F7015" w:rsidP="00DD7920">
      <w:r>
        <w:t>Sourcing Center is built on the foundation of Powersearch and can be thought of as an enhancement to th</w:t>
      </w:r>
      <w:r w:rsidR="00971991">
        <w:t>at</w:t>
      </w:r>
      <w:r>
        <w:t xml:space="preserve"> user experience. </w:t>
      </w:r>
      <w:r w:rsidR="00971991">
        <w:t>It also provides some of the same features and functions you find in Short Lists and Speed Review.</w:t>
      </w:r>
    </w:p>
    <w:p w14:paraId="16DAB69E" w14:textId="73DF3F92" w:rsidR="005F7015" w:rsidRDefault="002931CB" w:rsidP="00DD7920">
      <w:r>
        <w:t>Now that</w:t>
      </w:r>
      <w:r w:rsidR="00E36422">
        <w:t xml:space="preserve"> Sourcing Center is at </w:t>
      </w:r>
      <w:r w:rsidR="005F7015">
        <w:t xml:space="preserve">parity with Powersearch, </w:t>
      </w:r>
      <w:r>
        <w:t xml:space="preserve">we will deprecate the use of Powersearch </w:t>
      </w:r>
      <w:r w:rsidR="005F7015">
        <w:t>and rely solely on Sourcing Center.</w:t>
      </w:r>
      <w:r w:rsidR="00882407">
        <w:t xml:space="preserve"> </w:t>
      </w:r>
      <w:r>
        <w:t xml:space="preserve">Users of Powersearch should make the transition to Sourcing Center as soon as </w:t>
      </w:r>
      <w:r w:rsidR="004F0F66">
        <w:t xml:space="preserve">it is </w:t>
      </w:r>
      <w:r>
        <w:t>practical for your organization. Although you will have ample time to make the transition, we believe Sourcing Center is a significant improvement over Powersearch and</w:t>
      </w:r>
      <w:r w:rsidR="004F0F66">
        <w:t xml:space="preserve"> therefore</w:t>
      </w:r>
      <w:r>
        <w:t xml:space="preserve"> </w:t>
      </w:r>
      <w:r w:rsidR="00604182">
        <w:t>will focus all future development</w:t>
      </w:r>
      <w:r w:rsidR="001A6C60">
        <w:t xml:space="preserve"> and maintenance on Sourcing Ce</w:t>
      </w:r>
      <w:r w:rsidR="00604182">
        <w:t>n</w:t>
      </w:r>
      <w:r w:rsidR="001A6C60">
        <w:t>t</w:t>
      </w:r>
      <w:r w:rsidR="00604182">
        <w:t>er.</w:t>
      </w:r>
      <w:r>
        <w:t xml:space="preserve"> We will announce the end of life date for Powersearch in the near future.</w:t>
      </w:r>
    </w:p>
    <w:p w14:paraId="3D8AB8F5" w14:textId="310AE79C" w:rsidR="00971991" w:rsidRDefault="00971991" w:rsidP="00DD7920">
      <w:r>
        <w:t>Likewise</w:t>
      </w:r>
      <w:r w:rsidR="00E36422">
        <w:t>,</w:t>
      </w:r>
      <w:r>
        <w:t xml:space="preserve"> with Short Lists and Speed Review, we expect </w:t>
      </w:r>
      <w:r w:rsidR="00E36422">
        <w:t xml:space="preserve">to </w:t>
      </w:r>
      <w:r>
        <w:t xml:space="preserve">be at parity with these features and to retire those </w:t>
      </w:r>
      <w:r w:rsidR="00E36422">
        <w:t xml:space="preserve">respective </w:t>
      </w:r>
      <w:r>
        <w:t>screens in the near future.</w:t>
      </w:r>
    </w:p>
    <w:p w14:paraId="608B7740" w14:textId="3D58A83D" w:rsidR="00AA1761" w:rsidRDefault="005B4158" w:rsidP="00DD7920">
      <w:pPr>
        <w:pStyle w:val="Heading1"/>
      </w:pPr>
      <w:bookmarkStart w:id="28" w:name="h.334t9nu64d4n" w:colFirst="0" w:colLast="0"/>
      <w:bookmarkStart w:id="29" w:name="h.chaldnh3ru9e" w:colFirst="0" w:colLast="0"/>
      <w:bookmarkStart w:id="30" w:name="_Toc339645642"/>
      <w:bookmarkEnd w:id="28"/>
      <w:bookmarkEnd w:id="29"/>
      <w:r>
        <w:t>Main</w:t>
      </w:r>
      <w:r w:rsidR="002379D3">
        <w:t xml:space="preserve"> Screen</w:t>
      </w:r>
      <w:bookmarkEnd w:id="30"/>
    </w:p>
    <w:p w14:paraId="2A0C5564" w14:textId="449A6C32" w:rsidR="00E36422" w:rsidRDefault="00E36422" w:rsidP="00DD7920">
      <w:r>
        <w:t>The following is a typical screen shot of Sourcing Center in Boolean Mode.</w:t>
      </w:r>
    </w:p>
    <w:p w14:paraId="0B2FA45B" w14:textId="00767111" w:rsidR="00882407" w:rsidRDefault="00882407" w:rsidP="00955BB6">
      <w:pPr>
        <w:jc w:val="center"/>
      </w:pPr>
      <w:r>
        <w:rPr>
          <w:noProof/>
        </w:rPr>
        <w:drawing>
          <wp:inline distT="0" distB="0" distL="0" distR="0" wp14:anchorId="5ADC466E" wp14:editId="156DDC06">
            <wp:extent cx="5616594" cy="2530229"/>
            <wp:effectExtent l="76200" t="50800" r="73025" b="13716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JobScience_add-source-01.png"/>
                    <pic:cNvPicPr/>
                  </pic:nvPicPr>
                  <pic:blipFill>
                    <a:blip r:embed="rId15">
                      <a:extLst>
                        <a:ext uri="{28A0092B-C50C-407E-A947-70E740481C1C}">
                          <a14:useLocalDpi xmlns:a14="http://schemas.microsoft.com/office/drawing/2010/main" val="0"/>
                        </a:ext>
                      </a:extLst>
                    </a:blip>
                    <a:stretch>
                      <a:fillRect/>
                    </a:stretch>
                  </pic:blipFill>
                  <pic:spPr>
                    <a:xfrm>
                      <a:off x="0" y="0"/>
                      <a:ext cx="5616594" cy="2530229"/>
                    </a:xfrm>
                    <a:prstGeom prst="rect">
                      <a:avLst/>
                    </a:prstGeom>
                    <a:ln>
                      <a:solidFill>
                        <a:schemeClr val="accent1"/>
                      </a:solidFill>
                    </a:ln>
                    <a:effectLst>
                      <a:outerShdw blurRad="50800" dist="38100" dir="5400000" algn="t" rotWithShape="0">
                        <a:prstClr val="black">
                          <a:alpha val="40000"/>
                        </a:prstClr>
                      </a:outerShdw>
                    </a:effectLst>
                  </pic:spPr>
                </pic:pic>
              </a:graphicData>
            </a:graphic>
          </wp:inline>
        </w:drawing>
      </w:r>
    </w:p>
    <w:p w14:paraId="2D9871B5" w14:textId="77777777" w:rsidR="005B4158" w:rsidRDefault="005B4158">
      <w:pPr>
        <w:spacing w:before="0"/>
      </w:pPr>
      <w:r>
        <w:br w:type="page"/>
      </w:r>
    </w:p>
    <w:p w14:paraId="084D8AC2" w14:textId="0D3B0E18" w:rsidR="00B52DCF" w:rsidRDefault="00B52DCF" w:rsidP="00B52DCF">
      <w:r>
        <w:lastRenderedPageBreak/>
        <w:t xml:space="preserve">The screen is divided into </w:t>
      </w:r>
      <w:r w:rsidR="004F0F66">
        <w:t>three</w:t>
      </w:r>
      <w:r>
        <w:t xml:space="preserve"> major sections:</w:t>
      </w:r>
    </w:p>
    <w:p w14:paraId="4357422B" w14:textId="019BC28C" w:rsidR="00B52DCF" w:rsidRDefault="004F0F66" w:rsidP="00B52DCF">
      <w:pPr>
        <w:pStyle w:val="ListParagraph"/>
        <w:numPr>
          <w:ilvl w:val="0"/>
          <w:numId w:val="17"/>
        </w:numPr>
      </w:pPr>
      <w:r>
        <w:t>Header</w:t>
      </w:r>
      <w:r w:rsidR="00B52DCF">
        <w:t xml:space="preserve"> </w:t>
      </w:r>
    </w:p>
    <w:p w14:paraId="74F698B5" w14:textId="72B85F0E" w:rsidR="00B52DCF" w:rsidRDefault="004F0F66" w:rsidP="00B52DCF">
      <w:pPr>
        <w:pStyle w:val="ListParagraph"/>
        <w:numPr>
          <w:ilvl w:val="0"/>
          <w:numId w:val="17"/>
        </w:numPr>
      </w:pPr>
      <w:r>
        <w:t>Results</w:t>
      </w:r>
    </w:p>
    <w:p w14:paraId="399B9F18" w14:textId="23580C94" w:rsidR="00B52DCF" w:rsidRDefault="00B52DCF" w:rsidP="00B52DCF">
      <w:pPr>
        <w:pStyle w:val="ListParagraph"/>
        <w:numPr>
          <w:ilvl w:val="0"/>
          <w:numId w:val="17"/>
        </w:numPr>
      </w:pPr>
      <w:r>
        <w:t>Filter Side Bar</w:t>
      </w:r>
    </w:p>
    <w:p w14:paraId="0B71F7A4" w14:textId="3B35E9DF" w:rsidR="00B52DCF" w:rsidRDefault="00B52DCF" w:rsidP="00B52DCF">
      <w:r>
        <w:t xml:space="preserve">Each </w:t>
      </w:r>
      <w:r w:rsidR="00E36422">
        <w:t xml:space="preserve">screen </w:t>
      </w:r>
      <w:r w:rsidR="004F0F66">
        <w:t>section</w:t>
      </w:r>
      <w:r>
        <w:t xml:space="preserve"> </w:t>
      </w:r>
      <w:r w:rsidR="004F0F66">
        <w:t>is</w:t>
      </w:r>
      <w:r>
        <w:t xml:space="preserve"> explained in more detail </w:t>
      </w:r>
      <w:r w:rsidR="00E36422">
        <w:t>in the sections that follow</w:t>
      </w:r>
      <w:r>
        <w:t>.</w:t>
      </w:r>
    </w:p>
    <w:p w14:paraId="4D7B9E0D" w14:textId="370E3719" w:rsidR="00621883" w:rsidRDefault="009B3C85" w:rsidP="00DD7920">
      <w:pPr>
        <w:pStyle w:val="Heading2"/>
      </w:pPr>
      <w:bookmarkStart w:id="31" w:name="_Toc339645643"/>
      <w:r>
        <w:t>Header Section</w:t>
      </w:r>
      <w:bookmarkEnd w:id="31"/>
    </w:p>
    <w:p w14:paraId="438FCD66" w14:textId="77CE01AB" w:rsidR="00882407" w:rsidRDefault="002A1E79" w:rsidP="00DD7920">
      <w:r>
        <w:t>T</w:t>
      </w:r>
      <w:r w:rsidR="00882407">
        <w:t xml:space="preserve">he </w:t>
      </w:r>
      <w:r w:rsidR="00E36422">
        <w:t>Header</w:t>
      </w:r>
      <w:r w:rsidR="00882407">
        <w:t xml:space="preserve"> section </w:t>
      </w:r>
      <w:r>
        <w:t>contains</w:t>
      </w:r>
      <w:r w:rsidR="00E36422">
        <w:t xml:space="preserve"> the following controls.</w:t>
      </w:r>
    </w:p>
    <w:p w14:paraId="09AA1CC2" w14:textId="1A5A3EAB" w:rsidR="00882407" w:rsidRDefault="004F3C32" w:rsidP="00DD7920">
      <w:r w:rsidRPr="004F3C32">
        <w:rPr>
          <w:noProof/>
        </w:rPr>
        <w:drawing>
          <wp:inline distT="0" distB="0" distL="0" distR="0" wp14:anchorId="1FAF21FD" wp14:editId="41B3B439">
            <wp:extent cx="5486400" cy="674370"/>
            <wp:effectExtent l="76200" t="50800" r="76200" b="13843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486400" cy="674370"/>
                    </a:xfrm>
                    <a:prstGeom prst="rect">
                      <a:avLst/>
                    </a:prstGeom>
                    <a:ln>
                      <a:solidFill>
                        <a:schemeClr val="accent1"/>
                      </a:solidFill>
                    </a:ln>
                    <a:effectLst>
                      <a:outerShdw blurRad="50800" dist="38100" dir="5400000" algn="t" rotWithShape="0">
                        <a:prstClr val="black">
                          <a:alpha val="40000"/>
                        </a:prstClr>
                      </a:outerShdw>
                    </a:effectLst>
                  </pic:spPr>
                </pic:pic>
              </a:graphicData>
            </a:graphic>
          </wp:inline>
        </w:drawing>
      </w:r>
    </w:p>
    <w:p w14:paraId="20C6BACA" w14:textId="09DC1555" w:rsidR="00800702" w:rsidRDefault="00800702" w:rsidP="0030278D">
      <w:r>
        <w:t xml:space="preserve">There are </w:t>
      </w:r>
      <w:r w:rsidR="004F3C32">
        <w:t>three</w:t>
      </w:r>
      <w:r>
        <w:t xml:space="preserve"> controls on t</w:t>
      </w:r>
      <w:r w:rsidR="0030278D">
        <w:t xml:space="preserve">he top row of </w:t>
      </w:r>
      <w:r>
        <w:t>th</w:t>
      </w:r>
      <w:r w:rsidR="004F0F66">
        <w:t>e Header section. From left to r</w:t>
      </w:r>
      <w:r>
        <w:t>ight:</w:t>
      </w:r>
    </w:p>
    <w:p w14:paraId="31E1C8CB" w14:textId="2A79F0BF" w:rsidR="00800702" w:rsidRDefault="00800702" w:rsidP="00800702">
      <w:pPr>
        <w:pStyle w:val="ListParagraph"/>
        <w:numPr>
          <w:ilvl w:val="0"/>
          <w:numId w:val="17"/>
        </w:numPr>
      </w:pPr>
      <w:r w:rsidRPr="00800702">
        <w:rPr>
          <w:b/>
        </w:rPr>
        <w:t>Search Mode</w:t>
      </w:r>
      <w:r w:rsidR="00E36422">
        <w:t xml:space="preserve"> c</w:t>
      </w:r>
      <w:r>
        <w:t>ontrol</w:t>
      </w:r>
      <w:r w:rsidR="00E36422">
        <w:t>—Selects</w:t>
      </w:r>
      <w:r>
        <w:t xml:space="preserve"> </w:t>
      </w:r>
      <w:r w:rsidR="00E36422">
        <w:t>one of</w:t>
      </w:r>
      <w:r>
        <w:t xml:space="preserve"> the two search modes</w:t>
      </w:r>
      <w:r w:rsidR="00E36422">
        <w:t xml:space="preserve"> (</w:t>
      </w:r>
      <w:r w:rsidR="00044BD5">
        <w:t xml:space="preserve">Boolean </w:t>
      </w:r>
      <w:r w:rsidR="00E36422">
        <w:t>or</w:t>
      </w:r>
      <w:r w:rsidR="00044BD5">
        <w:t xml:space="preserve"> Job Match</w:t>
      </w:r>
      <w:r w:rsidR="00E36422">
        <w:t>)</w:t>
      </w:r>
      <w:r w:rsidR="00044BD5">
        <w:t>.</w:t>
      </w:r>
    </w:p>
    <w:p w14:paraId="7A0A1985" w14:textId="0EAB6309" w:rsidR="00800702" w:rsidRDefault="00800702" w:rsidP="004F3C32">
      <w:pPr>
        <w:pStyle w:val="ListParagraph"/>
        <w:numPr>
          <w:ilvl w:val="0"/>
          <w:numId w:val="17"/>
        </w:numPr>
        <w:spacing w:before="180"/>
      </w:pPr>
      <w:r w:rsidRPr="00800702">
        <w:rPr>
          <w:b/>
        </w:rPr>
        <w:t>Search Bar</w:t>
      </w:r>
      <w:r w:rsidR="00E36422" w:rsidRPr="00E36422">
        <w:t>—</w:t>
      </w:r>
      <w:r w:rsidR="00E36422">
        <w:t>W</w:t>
      </w:r>
      <w:r>
        <w:t xml:space="preserve">here you enter </w:t>
      </w:r>
      <w:r w:rsidR="00E36422">
        <w:t xml:space="preserve">either </w:t>
      </w:r>
      <w:r>
        <w:t>you</w:t>
      </w:r>
      <w:r w:rsidR="00E36422">
        <w:t>r</w:t>
      </w:r>
      <w:r>
        <w:t xml:space="preserve"> Boolean search expression</w:t>
      </w:r>
      <w:r w:rsidR="004F3C32">
        <w:t>s</w:t>
      </w:r>
      <w:r>
        <w:t xml:space="preserve"> </w:t>
      </w:r>
      <w:r w:rsidR="00E36422">
        <w:t>(</w:t>
      </w:r>
      <w:r>
        <w:t>in Boolean mode</w:t>
      </w:r>
      <w:r w:rsidR="00E36422">
        <w:t>)</w:t>
      </w:r>
      <w:r>
        <w:t xml:space="preserve"> </w:t>
      </w:r>
      <w:r w:rsidR="00E36422">
        <w:t>or</w:t>
      </w:r>
      <w:r>
        <w:t xml:space="preserve"> the Job Order </w:t>
      </w:r>
      <w:r w:rsidR="00E36422">
        <w:t>(in Job Match m</w:t>
      </w:r>
      <w:r>
        <w:t>ode</w:t>
      </w:r>
      <w:r w:rsidR="00E36422">
        <w:t>)</w:t>
      </w:r>
      <w:r>
        <w:t>.</w:t>
      </w:r>
    </w:p>
    <w:p w14:paraId="699D64B8" w14:textId="738DFF9D" w:rsidR="00E36422" w:rsidRDefault="00F80002" w:rsidP="004F3C32">
      <w:pPr>
        <w:pStyle w:val="ListParagraph"/>
        <w:numPr>
          <w:ilvl w:val="0"/>
          <w:numId w:val="17"/>
        </w:numPr>
        <w:spacing w:before="180"/>
      </w:pPr>
      <w:r w:rsidRPr="00F80002">
        <w:rPr>
          <w:b/>
        </w:rPr>
        <w:t>Search Buttons</w:t>
      </w:r>
      <w:r w:rsidR="00E36422" w:rsidRPr="00E36422">
        <w:t>—</w:t>
      </w:r>
      <w:r w:rsidR="004F3C32">
        <w:t xml:space="preserve">Clicking the Magnifying glass </w:t>
      </w:r>
      <w:r w:rsidR="005B4158">
        <w:rPr>
          <w:noProof/>
        </w:rPr>
        <w:drawing>
          <wp:inline distT="0" distB="0" distL="0" distR="0" wp14:anchorId="317323CF" wp14:editId="5762FF6D">
            <wp:extent cx="194723" cy="177656"/>
            <wp:effectExtent l="0" t="0" r="8890" b="635"/>
            <wp:docPr id="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4723" cy="177656"/>
                    </a:xfrm>
                    <a:prstGeom prst="rect">
                      <a:avLst/>
                    </a:prstGeom>
                    <a:noFill/>
                    <a:ln>
                      <a:noFill/>
                    </a:ln>
                  </pic:spPr>
                </pic:pic>
              </a:graphicData>
            </a:graphic>
          </wp:inline>
        </w:drawing>
      </w:r>
      <w:r w:rsidR="004F3C32">
        <w:t xml:space="preserve">or pressing Enter on the keyboard will initiate a search in </w:t>
      </w:r>
      <w:r w:rsidR="00E36422">
        <w:t>either Boolean or Job Match mode</w:t>
      </w:r>
      <w:r>
        <w:t>.</w:t>
      </w:r>
    </w:p>
    <w:p w14:paraId="29941B41" w14:textId="77777777" w:rsidR="005B4158" w:rsidRDefault="005B4158" w:rsidP="005B4158">
      <w:pPr>
        <w:pStyle w:val="ListParagraph"/>
        <w:spacing w:before="180"/>
        <w:ind w:left="720"/>
      </w:pPr>
    </w:p>
    <w:p w14:paraId="1EFA15FE" w14:textId="77777777" w:rsidR="00E36422" w:rsidRDefault="004F3C32" w:rsidP="004F3C32">
      <w:r>
        <w:t xml:space="preserve">The next row down in the </w:t>
      </w:r>
      <w:r w:rsidR="00E36422">
        <w:t>Header section</w:t>
      </w:r>
      <w:r>
        <w:t xml:space="preserve"> is a series of </w:t>
      </w:r>
      <w:r w:rsidR="00E36422">
        <w:t>two</w:t>
      </w:r>
      <w:r>
        <w:t xml:space="preserve"> o</w:t>
      </w:r>
      <w:r w:rsidR="00E36422">
        <w:t>r more tabs and the Add Source l</w:t>
      </w:r>
      <w:r>
        <w:t xml:space="preserve">ink. </w:t>
      </w:r>
    </w:p>
    <w:p w14:paraId="2955D2A6" w14:textId="13C93A2D" w:rsidR="00E36422" w:rsidRDefault="00E36422" w:rsidP="004F3C32">
      <w:r w:rsidRPr="006B1ACF">
        <w:rPr>
          <w:noProof/>
        </w:rPr>
        <w:drawing>
          <wp:inline distT="0" distB="0" distL="0" distR="0" wp14:anchorId="29C988C5" wp14:editId="333A5950">
            <wp:extent cx="5486400" cy="216535"/>
            <wp:effectExtent l="76200" t="50800" r="76200" b="13906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486400" cy="216535"/>
                    </a:xfrm>
                    <a:prstGeom prst="rect">
                      <a:avLst/>
                    </a:prstGeom>
                    <a:ln>
                      <a:solidFill>
                        <a:schemeClr val="accent1"/>
                      </a:solidFill>
                    </a:ln>
                    <a:effectLst>
                      <a:outerShdw blurRad="50800" dist="38100" dir="5400000" algn="t" rotWithShape="0">
                        <a:prstClr val="black">
                          <a:alpha val="40000"/>
                        </a:prstClr>
                      </a:outerShdw>
                    </a:effectLst>
                  </pic:spPr>
                </pic:pic>
              </a:graphicData>
            </a:graphic>
          </wp:inline>
        </w:drawing>
      </w:r>
    </w:p>
    <w:p w14:paraId="733E5378" w14:textId="22532A50" w:rsidR="005B4158" w:rsidRDefault="004F3C32" w:rsidP="004F3C32">
      <w:r>
        <w:t xml:space="preserve">Clicking </w:t>
      </w:r>
      <w:r w:rsidR="00E36422">
        <w:t>a</w:t>
      </w:r>
      <w:r>
        <w:t xml:space="preserve"> tab </w:t>
      </w:r>
      <w:r w:rsidR="00E36422">
        <w:t>brings</w:t>
      </w:r>
      <w:r>
        <w:t xml:space="preserve"> that source into focus. </w:t>
      </w:r>
      <w:r w:rsidR="005B4158">
        <w:t>In the example above, you can search on Candidates, Contacts, and the members of a short list named Asia PCB Designers. Note that all of the Search terms and Actions apply to the currently selected source.</w:t>
      </w:r>
    </w:p>
    <w:p w14:paraId="7DDDF527" w14:textId="2DB77CDF" w:rsidR="004F3C32" w:rsidRDefault="004F3C32" w:rsidP="004F3C32">
      <w:r>
        <w:t xml:space="preserve">Clicking </w:t>
      </w:r>
      <w:r w:rsidR="00E36422">
        <w:t xml:space="preserve">the </w:t>
      </w:r>
      <w:r>
        <w:t xml:space="preserve">Add Source </w:t>
      </w:r>
      <w:r w:rsidR="00E36422">
        <w:t xml:space="preserve">link </w:t>
      </w:r>
      <w:r>
        <w:t>open</w:t>
      </w:r>
      <w:r w:rsidR="00E36422">
        <w:t>s</w:t>
      </w:r>
      <w:r>
        <w:t xml:space="preserve"> a </w:t>
      </w:r>
      <w:r w:rsidR="00844173">
        <w:t xml:space="preserve">new </w:t>
      </w:r>
      <w:r w:rsidR="005B4158">
        <w:t xml:space="preserve">Add Source </w:t>
      </w:r>
      <w:r>
        <w:t xml:space="preserve">window where you can choose any Short List or Job Order to view </w:t>
      </w:r>
      <w:r w:rsidR="006B1ACF">
        <w:t>members of the list or Applicants to the Job.</w:t>
      </w:r>
    </w:p>
    <w:p w14:paraId="28F826F0" w14:textId="2434D68A" w:rsidR="00844173" w:rsidRDefault="005B4158" w:rsidP="003316ED">
      <w:pPr>
        <w:jc w:val="center"/>
      </w:pPr>
      <w:r>
        <w:rPr>
          <w:noProof/>
        </w:rPr>
        <w:lastRenderedPageBreak/>
        <w:drawing>
          <wp:inline distT="0" distB="0" distL="0" distR="0" wp14:anchorId="6B966D73" wp14:editId="34B22C11">
            <wp:extent cx="2527005" cy="2221676"/>
            <wp:effectExtent l="0" t="0" r="0" b="0"/>
            <wp:docPr id="1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527352" cy="2221981"/>
                    </a:xfrm>
                    <a:prstGeom prst="rect">
                      <a:avLst/>
                    </a:prstGeom>
                    <a:noFill/>
                    <a:ln>
                      <a:noFill/>
                    </a:ln>
                  </pic:spPr>
                </pic:pic>
              </a:graphicData>
            </a:graphic>
          </wp:inline>
        </w:drawing>
      </w:r>
    </w:p>
    <w:p w14:paraId="74D8794E" w14:textId="7067453B" w:rsidR="00DB09C2" w:rsidRDefault="00844173" w:rsidP="006B1ACF">
      <w:r>
        <w:t>Under the Source t</w:t>
      </w:r>
      <w:r w:rsidR="004F3C32">
        <w:t>abs</w:t>
      </w:r>
      <w:r w:rsidR="006B1ACF">
        <w:t xml:space="preserve"> is a single row of controls th</w:t>
      </w:r>
      <w:r>
        <w:t>at enables</w:t>
      </w:r>
      <w:r w:rsidR="006B1ACF">
        <w:t xml:space="preserve"> you to configure the display format of the results</w:t>
      </w:r>
      <w:r>
        <w:t>, as well as</w:t>
      </w:r>
      <w:r w:rsidR="006B1ACF">
        <w:t xml:space="preserve"> take action on </w:t>
      </w:r>
      <w:r>
        <w:t xml:space="preserve">the </w:t>
      </w:r>
      <w:r w:rsidR="006B1ACF">
        <w:t xml:space="preserve">selected results. </w:t>
      </w:r>
    </w:p>
    <w:p w14:paraId="312FF036" w14:textId="28D53C4F" w:rsidR="001F1CF3" w:rsidRDefault="001F1CF3" w:rsidP="006B1ACF">
      <w:r>
        <w:rPr>
          <w:noProof/>
        </w:rPr>
        <w:drawing>
          <wp:inline distT="0" distB="0" distL="0" distR="0" wp14:anchorId="679D2BC4" wp14:editId="33A5CA6D">
            <wp:extent cx="5486400" cy="315102"/>
            <wp:effectExtent l="0" t="0" r="0" b="0"/>
            <wp:docPr id="4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86400" cy="315102"/>
                    </a:xfrm>
                    <a:prstGeom prst="rect">
                      <a:avLst/>
                    </a:prstGeom>
                    <a:noFill/>
                    <a:ln>
                      <a:noFill/>
                    </a:ln>
                  </pic:spPr>
                </pic:pic>
              </a:graphicData>
            </a:graphic>
          </wp:inline>
        </w:drawing>
      </w:r>
    </w:p>
    <w:p w14:paraId="1482959B" w14:textId="1907E36A" w:rsidR="006B1ACF" w:rsidRDefault="00844173" w:rsidP="006B1ACF">
      <w:r>
        <w:t>The controls are, from left to right</w:t>
      </w:r>
      <w:r w:rsidR="006B1ACF">
        <w:t>:</w:t>
      </w:r>
    </w:p>
    <w:p w14:paraId="70B220C4" w14:textId="77777777" w:rsidR="006B1ACF" w:rsidRDefault="006B1ACF" w:rsidP="006B1ACF"/>
    <w:tbl>
      <w:tblPr>
        <w:tblStyle w:val="TableGrid"/>
        <w:tblW w:w="0" w:type="auto"/>
        <w:tblLook w:val="04A0" w:firstRow="1" w:lastRow="0" w:firstColumn="1" w:lastColumn="0" w:noHBand="0" w:noVBand="1"/>
      </w:tblPr>
      <w:tblGrid>
        <w:gridCol w:w="3936"/>
        <w:gridCol w:w="4920"/>
      </w:tblGrid>
      <w:tr w:rsidR="006B1ACF" w14:paraId="6E9EDC01" w14:textId="77777777" w:rsidTr="0071028D">
        <w:tc>
          <w:tcPr>
            <w:tcW w:w="3936" w:type="dxa"/>
            <w:vAlign w:val="center"/>
          </w:tcPr>
          <w:p w14:paraId="7C9FE7A6" w14:textId="2FF5889A" w:rsidR="006B1ACF" w:rsidRPr="00A53A07" w:rsidRDefault="00DB09C2" w:rsidP="00765DA2">
            <w:pPr>
              <w:spacing w:before="240"/>
              <w:jc w:val="center"/>
            </w:pPr>
            <w:r w:rsidRPr="00DB09C2">
              <w:rPr>
                <w:noProof/>
              </w:rPr>
              <w:drawing>
                <wp:inline distT="0" distB="0" distL="0" distR="0" wp14:anchorId="79864586" wp14:editId="44A2EB84">
                  <wp:extent cx="2221621" cy="336853"/>
                  <wp:effectExtent l="76200" t="50800" r="64770" b="12065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2266819" cy="343706"/>
                          </a:xfrm>
                          <a:prstGeom prst="rect">
                            <a:avLst/>
                          </a:prstGeom>
                          <a:ln>
                            <a:solidFill>
                              <a:schemeClr val="accent1"/>
                            </a:solidFill>
                          </a:ln>
                          <a:effectLst>
                            <a:outerShdw blurRad="50800" dist="38100" dir="5400000" algn="t" rotWithShape="0">
                              <a:prstClr val="black">
                                <a:alpha val="40000"/>
                              </a:prstClr>
                            </a:outerShdw>
                          </a:effectLst>
                        </pic:spPr>
                      </pic:pic>
                    </a:graphicData>
                  </a:graphic>
                </wp:inline>
              </w:drawing>
            </w:r>
          </w:p>
        </w:tc>
        <w:tc>
          <w:tcPr>
            <w:tcW w:w="4920" w:type="dxa"/>
          </w:tcPr>
          <w:p w14:paraId="3931F2B5" w14:textId="088D85B7" w:rsidR="00DB09C2" w:rsidRDefault="006B1ACF" w:rsidP="00765DA2">
            <w:r>
              <w:t xml:space="preserve">The </w:t>
            </w:r>
            <w:r w:rsidRPr="006B1ACF">
              <w:rPr>
                <w:b/>
              </w:rPr>
              <w:t>Action</w:t>
            </w:r>
            <w:r w:rsidR="00EE3B73">
              <w:rPr>
                <w:b/>
              </w:rPr>
              <w:t>s</w:t>
            </w:r>
            <w:r>
              <w:t xml:space="preserve"> drop</w:t>
            </w:r>
            <w:r w:rsidR="00EE3B73">
              <w:t>-</w:t>
            </w:r>
            <w:r>
              <w:t>down is enabled after you select one or more results. De</w:t>
            </w:r>
            <w:r w:rsidR="00EE3B73">
              <w:t>pending on the source, you can send emails, add people to a list, a</w:t>
            </w:r>
            <w:r>
              <w:t>pply to a job</w:t>
            </w:r>
            <w:r w:rsidR="00EE3B73">
              <w:t>,</w:t>
            </w:r>
            <w:r>
              <w:t xml:space="preserve"> etc. </w:t>
            </w:r>
          </w:p>
          <w:p w14:paraId="1D86D39A" w14:textId="3B6C47D1" w:rsidR="006B1ACF" w:rsidRDefault="006B1ACF" w:rsidP="00765DA2">
            <w:r>
              <w:t xml:space="preserve">Once an action is taken, it is displayed as a dedicated </w:t>
            </w:r>
            <w:r w:rsidRPr="008F1706">
              <w:rPr>
                <w:i/>
              </w:rPr>
              <w:t>Last Action Button</w:t>
            </w:r>
            <w:r>
              <w:t xml:space="preserve"> to make repeating the action convenient.</w:t>
            </w:r>
            <w:r w:rsidR="00DB09C2">
              <w:t xml:space="preserve"> In the example shown, add selected candidates to this particular Short List.</w:t>
            </w:r>
          </w:p>
          <w:p w14:paraId="58707E01" w14:textId="77777777" w:rsidR="006B1ACF" w:rsidRDefault="006B1ACF" w:rsidP="00765DA2"/>
        </w:tc>
      </w:tr>
      <w:tr w:rsidR="006B1ACF" w14:paraId="16BDC57F" w14:textId="77777777" w:rsidTr="0071028D">
        <w:tc>
          <w:tcPr>
            <w:tcW w:w="3936" w:type="dxa"/>
            <w:vAlign w:val="center"/>
          </w:tcPr>
          <w:p w14:paraId="5F6B04ED" w14:textId="2A56BF88" w:rsidR="006B1ACF" w:rsidRPr="00A53A07" w:rsidRDefault="00DB09C2" w:rsidP="00765DA2">
            <w:pPr>
              <w:spacing w:before="240"/>
              <w:jc w:val="center"/>
            </w:pPr>
            <w:r>
              <w:t xml:space="preserve"> </w:t>
            </w:r>
            <w:r w:rsidRPr="00DB09C2">
              <w:rPr>
                <w:noProof/>
              </w:rPr>
              <w:drawing>
                <wp:inline distT="0" distB="0" distL="0" distR="0" wp14:anchorId="5CFE9DF2" wp14:editId="6A4DD7BA">
                  <wp:extent cx="583187" cy="295106"/>
                  <wp:effectExtent l="76200" t="50800" r="77470" b="13716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604902" cy="306094"/>
                          </a:xfrm>
                          <a:prstGeom prst="rect">
                            <a:avLst/>
                          </a:prstGeom>
                          <a:ln>
                            <a:solidFill>
                              <a:schemeClr val="accent1"/>
                            </a:solidFill>
                          </a:ln>
                          <a:effectLst>
                            <a:outerShdw blurRad="50800" dist="38100" dir="5400000" algn="t" rotWithShape="0">
                              <a:prstClr val="black">
                                <a:alpha val="40000"/>
                              </a:prstClr>
                            </a:outerShdw>
                          </a:effectLst>
                        </pic:spPr>
                      </pic:pic>
                    </a:graphicData>
                  </a:graphic>
                </wp:inline>
              </w:drawing>
            </w:r>
          </w:p>
        </w:tc>
        <w:tc>
          <w:tcPr>
            <w:tcW w:w="4920" w:type="dxa"/>
          </w:tcPr>
          <w:p w14:paraId="27A8EDF6" w14:textId="42450121" w:rsidR="006B1ACF" w:rsidRDefault="006B1ACF" w:rsidP="00EE3B73">
            <w:r>
              <w:t xml:space="preserve">The number of results </w:t>
            </w:r>
            <w:r w:rsidR="00DB09C2">
              <w:t xml:space="preserve">is displayed </w:t>
            </w:r>
            <w:r>
              <w:t xml:space="preserve">for the current Query. </w:t>
            </w:r>
            <w:r w:rsidR="00EE3B73">
              <w:t>If shown, a</w:t>
            </w:r>
            <w:r>
              <w:t xml:space="preserve"> </w:t>
            </w:r>
            <w:r w:rsidRPr="00EE3B73">
              <w:rPr>
                <w:b/>
              </w:rPr>
              <w:t>+</w:t>
            </w:r>
            <w:r>
              <w:t xml:space="preserve"> </w:t>
            </w:r>
            <w:r w:rsidR="00DB09C2">
              <w:t xml:space="preserve">sign </w:t>
            </w:r>
            <w:r>
              <w:t>indicate</w:t>
            </w:r>
            <w:r w:rsidR="00DB09C2">
              <w:t>s</w:t>
            </w:r>
            <w:r>
              <w:t xml:space="preserve"> that the number is an estimate.</w:t>
            </w:r>
          </w:p>
        </w:tc>
      </w:tr>
      <w:tr w:rsidR="0071028D" w14:paraId="17B00858" w14:textId="77777777" w:rsidTr="0071028D">
        <w:tc>
          <w:tcPr>
            <w:tcW w:w="3936" w:type="dxa"/>
            <w:vAlign w:val="center"/>
          </w:tcPr>
          <w:p w14:paraId="60791E62" w14:textId="17F21C63" w:rsidR="0071028D" w:rsidRDefault="0071028D" w:rsidP="00765DA2">
            <w:pPr>
              <w:spacing w:before="240"/>
              <w:jc w:val="center"/>
            </w:pPr>
            <w:r>
              <w:rPr>
                <w:noProof/>
              </w:rPr>
              <w:drawing>
                <wp:inline distT="0" distB="0" distL="0" distR="0" wp14:anchorId="3E37C7E0" wp14:editId="7CFBA1E8">
                  <wp:extent cx="1366962" cy="373912"/>
                  <wp:effectExtent l="0" t="0" r="5080" b="7620"/>
                  <wp:docPr id="4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367599" cy="374086"/>
                          </a:xfrm>
                          <a:prstGeom prst="rect">
                            <a:avLst/>
                          </a:prstGeom>
                          <a:noFill/>
                          <a:ln>
                            <a:noFill/>
                          </a:ln>
                        </pic:spPr>
                      </pic:pic>
                    </a:graphicData>
                  </a:graphic>
                </wp:inline>
              </w:drawing>
            </w:r>
          </w:p>
        </w:tc>
        <w:tc>
          <w:tcPr>
            <w:tcW w:w="4920" w:type="dxa"/>
          </w:tcPr>
          <w:p w14:paraId="64869F7E" w14:textId="77777777" w:rsidR="0071028D" w:rsidRDefault="0071028D" w:rsidP="0071028D">
            <w:r>
              <w:t>The left control expands the detail section to provide a List/Detail view, which is discussed below.</w:t>
            </w:r>
          </w:p>
          <w:p w14:paraId="218F7609" w14:textId="1BA1867C" w:rsidR="0071028D" w:rsidRDefault="0071028D" w:rsidP="0071028D">
            <w:r>
              <w:t>The right control is known as the Waffle. It enables you to add and remove columns and rows from the list view and column view.</w:t>
            </w:r>
          </w:p>
        </w:tc>
      </w:tr>
      <w:tr w:rsidR="006B1ACF" w14:paraId="5299E7A4" w14:textId="77777777" w:rsidTr="0071028D">
        <w:tc>
          <w:tcPr>
            <w:tcW w:w="3936" w:type="dxa"/>
            <w:vAlign w:val="center"/>
          </w:tcPr>
          <w:p w14:paraId="094E456C" w14:textId="14EB4C67" w:rsidR="008A4E05" w:rsidRDefault="008A4E05" w:rsidP="00765DA2">
            <w:pPr>
              <w:jc w:val="center"/>
            </w:pPr>
            <w:r>
              <w:rPr>
                <w:noProof/>
              </w:rPr>
              <w:lastRenderedPageBreak/>
              <w:drawing>
                <wp:inline distT="0" distB="0" distL="0" distR="0" wp14:anchorId="5F3BA66B" wp14:editId="1542A296">
                  <wp:extent cx="1569853" cy="409814"/>
                  <wp:effectExtent l="0" t="0" r="5080" b="0"/>
                  <wp:docPr id="1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569853" cy="409814"/>
                          </a:xfrm>
                          <a:prstGeom prst="rect">
                            <a:avLst/>
                          </a:prstGeom>
                          <a:noFill/>
                          <a:ln>
                            <a:noFill/>
                          </a:ln>
                        </pic:spPr>
                      </pic:pic>
                    </a:graphicData>
                  </a:graphic>
                </wp:inline>
              </w:drawing>
            </w:r>
          </w:p>
        </w:tc>
        <w:tc>
          <w:tcPr>
            <w:tcW w:w="4920" w:type="dxa"/>
          </w:tcPr>
          <w:p w14:paraId="1ACA0120" w14:textId="62E9EA36" w:rsidR="006B1ACF" w:rsidRDefault="00DB09C2" w:rsidP="00EE3B73">
            <w:r>
              <w:t>The next</w:t>
            </w:r>
            <w:r w:rsidR="006B1ACF">
              <w:t xml:space="preserve"> control </w:t>
            </w:r>
            <w:r w:rsidR="00EE3B73">
              <w:t>allows</w:t>
            </w:r>
            <w:r w:rsidR="006B1ACF">
              <w:t xml:space="preserve"> you to limit the names pres</w:t>
            </w:r>
            <w:r w:rsidR="00EE3B73">
              <w:t>ented to only the s</w:t>
            </w:r>
            <w:r>
              <w:t>elected rows</w:t>
            </w:r>
            <w:r w:rsidR="006B1ACF">
              <w:t xml:space="preserve"> or to show all.</w:t>
            </w:r>
          </w:p>
        </w:tc>
      </w:tr>
      <w:tr w:rsidR="006B1ACF" w14:paraId="5EF88ED9" w14:textId="77777777" w:rsidTr="0071028D">
        <w:tc>
          <w:tcPr>
            <w:tcW w:w="3936" w:type="dxa"/>
            <w:vAlign w:val="center"/>
          </w:tcPr>
          <w:p w14:paraId="7483E49E" w14:textId="12283600" w:rsidR="006B1ACF" w:rsidRPr="00A53A07" w:rsidRDefault="006B1ACF" w:rsidP="00765DA2">
            <w:pPr>
              <w:jc w:val="center"/>
            </w:pPr>
            <w:r w:rsidRPr="00A53A07">
              <w:rPr>
                <w:noProof/>
              </w:rPr>
              <w:drawing>
                <wp:inline distT="0" distB="0" distL="0" distR="0" wp14:anchorId="48012864" wp14:editId="6F77510D">
                  <wp:extent cx="822960" cy="246888"/>
                  <wp:effectExtent l="76200" t="50800" r="66040" b="13462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822960" cy="246888"/>
                          </a:xfrm>
                          <a:prstGeom prst="rect">
                            <a:avLst/>
                          </a:prstGeom>
                          <a:ln>
                            <a:solidFill>
                              <a:schemeClr val="accent1"/>
                            </a:solidFill>
                          </a:ln>
                          <a:effectLst>
                            <a:outerShdw blurRad="50800" dist="38100" dir="5400000" algn="t" rotWithShape="0">
                              <a:prstClr val="black">
                                <a:alpha val="40000"/>
                              </a:prstClr>
                            </a:outerShdw>
                          </a:effectLst>
                        </pic:spPr>
                      </pic:pic>
                    </a:graphicData>
                  </a:graphic>
                </wp:inline>
              </w:drawing>
            </w:r>
          </w:p>
        </w:tc>
        <w:tc>
          <w:tcPr>
            <w:tcW w:w="4920" w:type="dxa"/>
          </w:tcPr>
          <w:p w14:paraId="02E67A90" w14:textId="77777777" w:rsidR="006B1ACF" w:rsidRDefault="006B1ACF" w:rsidP="00765DA2">
            <w:r>
              <w:t xml:space="preserve">This control selects the number of rows displayed on one page. </w:t>
            </w:r>
          </w:p>
        </w:tc>
      </w:tr>
      <w:tr w:rsidR="006B1ACF" w14:paraId="4498C73D" w14:textId="77777777" w:rsidTr="0071028D">
        <w:tc>
          <w:tcPr>
            <w:tcW w:w="3936" w:type="dxa"/>
            <w:vAlign w:val="center"/>
          </w:tcPr>
          <w:p w14:paraId="008CFEF1" w14:textId="77777777" w:rsidR="006B1ACF" w:rsidRPr="00A53A07" w:rsidRDefault="006B1ACF" w:rsidP="00765DA2">
            <w:pPr>
              <w:jc w:val="center"/>
            </w:pPr>
            <w:r w:rsidRPr="00C627A8">
              <w:rPr>
                <w:noProof/>
              </w:rPr>
              <w:drawing>
                <wp:inline distT="0" distB="0" distL="0" distR="0" wp14:anchorId="4F6D5FED" wp14:editId="3205D8D8">
                  <wp:extent cx="868680" cy="246888"/>
                  <wp:effectExtent l="76200" t="50800" r="71120" b="13462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868680" cy="246888"/>
                          </a:xfrm>
                          <a:prstGeom prst="rect">
                            <a:avLst/>
                          </a:prstGeom>
                          <a:ln>
                            <a:solidFill>
                              <a:schemeClr val="accent1"/>
                            </a:solidFill>
                          </a:ln>
                          <a:effectLst>
                            <a:outerShdw blurRad="50800" dist="38100" dir="5400000" algn="t" rotWithShape="0">
                              <a:prstClr val="black">
                                <a:alpha val="40000"/>
                              </a:prstClr>
                            </a:outerShdw>
                          </a:effectLst>
                        </pic:spPr>
                      </pic:pic>
                    </a:graphicData>
                  </a:graphic>
                </wp:inline>
              </w:drawing>
            </w:r>
          </w:p>
        </w:tc>
        <w:tc>
          <w:tcPr>
            <w:tcW w:w="4920" w:type="dxa"/>
          </w:tcPr>
          <w:p w14:paraId="3C1D2171" w14:textId="16389323" w:rsidR="006B1ACF" w:rsidRDefault="006B1ACF" w:rsidP="008A4E05">
            <w:r>
              <w:t xml:space="preserve">This control displays the current page number </w:t>
            </w:r>
            <w:r w:rsidR="008A4E05">
              <w:t>(</w:t>
            </w:r>
            <w:proofErr w:type="spellStart"/>
            <w:r w:rsidR="008A4E05">
              <w:t>number</w:t>
            </w:r>
            <w:proofErr w:type="spellEnd"/>
            <w:r w:rsidR="008A4E05">
              <w:t xml:space="preserve"> on left) </w:t>
            </w:r>
            <w:r>
              <w:t>and total number of pages</w:t>
            </w:r>
            <w:r w:rsidR="008A4E05">
              <w:t xml:space="preserve"> (number on right)</w:t>
            </w:r>
            <w:r>
              <w:t>. The arrow</w:t>
            </w:r>
            <w:r w:rsidR="00EE3B73">
              <w:t>s enable</w:t>
            </w:r>
            <w:r>
              <w:t xml:space="preserve"> you to go to the </w:t>
            </w:r>
            <w:r w:rsidR="00EE3B73">
              <w:t>previous</w:t>
            </w:r>
            <w:r w:rsidR="008A4E05" w:rsidRPr="008A4E05">
              <w:t xml:space="preserve"> </w:t>
            </w:r>
            <w:r w:rsidR="008A4E05">
              <w:t xml:space="preserve">(left arrow) </w:t>
            </w:r>
            <w:r>
              <w:t xml:space="preserve">or </w:t>
            </w:r>
            <w:r w:rsidR="00EE3B73">
              <w:t>next</w:t>
            </w:r>
            <w:r>
              <w:t xml:space="preserve"> </w:t>
            </w:r>
            <w:r w:rsidR="008A4E05">
              <w:t xml:space="preserve">(right arrow) </w:t>
            </w:r>
            <w:r>
              <w:t>page of results</w:t>
            </w:r>
            <w:r w:rsidR="00EE3B73">
              <w:t>,</w:t>
            </w:r>
            <w:r>
              <w:t xml:space="preserve"> if they exist.</w:t>
            </w:r>
          </w:p>
        </w:tc>
      </w:tr>
    </w:tbl>
    <w:p w14:paraId="7CDB2BF2" w14:textId="77777777" w:rsidR="006B1ACF" w:rsidRDefault="006B1ACF" w:rsidP="004F3C32"/>
    <w:p w14:paraId="1FF233CB" w14:textId="29B9BC1A" w:rsidR="00621883" w:rsidRDefault="00621883" w:rsidP="00DD7920">
      <w:pPr>
        <w:pStyle w:val="Heading2"/>
      </w:pPr>
      <w:bookmarkStart w:id="32" w:name="_Toc339645644"/>
      <w:r>
        <w:t>Results Area</w:t>
      </w:r>
      <w:bookmarkEnd w:id="32"/>
    </w:p>
    <w:p w14:paraId="36B0EE72" w14:textId="69251605" w:rsidR="00B62554" w:rsidRPr="00621883" w:rsidRDefault="00621883" w:rsidP="00DD7920">
      <w:r>
        <w:t>Once a search is complete</w:t>
      </w:r>
      <w:r w:rsidR="00EE3B73">
        <w:t>,</w:t>
      </w:r>
      <w:r>
        <w:t xml:space="preserve"> the results display</w:t>
      </w:r>
      <w:r w:rsidR="00EE3B73">
        <w:t xml:space="preserve"> in the main area of the screen.</w:t>
      </w:r>
    </w:p>
    <w:p w14:paraId="174934F6" w14:textId="4ECA9B67" w:rsidR="00B62554" w:rsidRDefault="000D550C" w:rsidP="00DD7920">
      <w:r>
        <w:rPr>
          <w:noProof/>
        </w:rPr>
        <w:drawing>
          <wp:inline distT="0" distB="0" distL="0" distR="0" wp14:anchorId="6C2FD24B" wp14:editId="48685C3F">
            <wp:extent cx="5486400" cy="2431328"/>
            <wp:effectExtent l="76200" t="50800" r="76200" b="134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G Results Section.png"/>
                    <pic:cNvPicPr/>
                  </pic:nvPicPr>
                  <pic:blipFill>
                    <a:blip r:embed="rId27">
                      <a:extLst>
                        <a:ext uri="{28A0092B-C50C-407E-A947-70E740481C1C}">
                          <a14:useLocalDpi xmlns:a14="http://schemas.microsoft.com/office/drawing/2010/main" val="0"/>
                        </a:ext>
                      </a:extLst>
                    </a:blip>
                    <a:stretch>
                      <a:fillRect/>
                    </a:stretch>
                  </pic:blipFill>
                  <pic:spPr>
                    <a:xfrm>
                      <a:off x="0" y="0"/>
                      <a:ext cx="5486400" cy="2431328"/>
                    </a:xfrm>
                    <a:prstGeom prst="rect">
                      <a:avLst/>
                    </a:prstGeom>
                    <a:ln>
                      <a:solidFill>
                        <a:schemeClr val="accent1"/>
                      </a:solidFill>
                    </a:ln>
                    <a:effectLst>
                      <a:outerShdw blurRad="50800" dist="38100" dir="5400000" algn="t" rotWithShape="0">
                        <a:prstClr val="black">
                          <a:alpha val="40000"/>
                        </a:prstClr>
                      </a:outerShdw>
                    </a:effectLst>
                  </pic:spPr>
                </pic:pic>
              </a:graphicData>
            </a:graphic>
          </wp:inline>
        </w:drawing>
      </w:r>
    </w:p>
    <w:p w14:paraId="4F126788" w14:textId="77777777" w:rsidR="00807CBC" w:rsidRDefault="00807CBC" w:rsidP="00DD7920"/>
    <w:p w14:paraId="780A3B09" w14:textId="77777777" w:rsidR="003316ED" w:rsidRDefault="003316ED">
      <w:pPr>
        <w:spacing w:before="0"/>
        <w:rPr>
          <w:rFonts w:asciiTheme="majorHAnsi" w:eastAsiaTheme="majorEastAsia" w:hAnsiTheme="majorHAnsi" w:cstheme="majorBidi"/>
          <w:b/>
          <w:bCs/>
          <w:color w:val="118AD4" w:themeColor="accent1"/>
          <w:sz w:val="28"/>
          <w:szCs w:val="26"/>
        </w:rPr>
      </w:pPr>
      <w:r>
        <w:br w:type="page"/>
      </w:r>
    </w:p>
    <w:p w14:paraId="790F7CC5" w14:textId="325167DC" w:rsidR="009F7513" w:rsidRDefault="009F7513" w:rsidP="00DD7920">
      <w:pPr>
        <w:pStyle w:val="Heading2"/>
      </w:pPr>
      <w:bookmarkStart w:id="33" w:name="_Toc339645645"/>
      <w:r>
        <w:lastRenderedPageBreak/>
        <w:t>Side Bar Search</w:t>
      </w:r>
      <w:bookmarkEnd w:id="33"/>
    </w:p>
    <w:p w14:paraId="4B28C74E" w14:textId="3A6B3C6B" w:rsidR="00B73CF4" w:rsidRPr="002379D3" w:rsidRDefault="002379D3" w:rsidP="00DD7920">
      <w:r>
        <w:t>The final major section of the screen is the Side Bar Search control.</w:t>
      </w:r>
    </w:p>
    <w:tbl>
      <w:tblPr>
        <w:tblStyle w:val="TableGrid"/>
        <w:tblW w:w="0" w:type="auto"/>
        <w:tblLook w:val="04A0" w:firstRow="1" w:lastRow="0" w:firstColumn="1" w:lastColumn="0" w:noHBand="0" w:noVBand="1"/>
      </w:tblPr>
      <w:tblGrid>
        <w:gridCol w:w="4178"/>
        <w:gridCol w:w="4678"/>
      </w:tblGrid>
      <w:tr w:rsidR="002379D3" w14:paraId="18023164" w14:textId="77777777" w:rsidTr="00FA3F5C">
        <w:trPr>
          <w:trHeight w:val="5904"/>
        </w:trPr>
        <w:tc>
          <w:tcPr>
            <w:tcW w:w="3392" w:type="dxa"/>
            <w:tcBorders>
              <w:top w:val="nil"/>
              <w:left w:val="nil"/>
              <w:bottom w:val="nil"/>
              <w:right w:val="nil"/>
            </w:tcBorders>
          </w:tcPr>
          <w:p w14:paraId="09665B0A" w14:textId="2892AA3C" w:rsidR="009F7513" w:rsidRDefault="001F1CF3" w:rsidP="00DD7920">
            <w:r>
              <w:rPr>
                <w:noProof/>
              </w:rPr>
              <w:drawing>
                <wp:inline distT="0" distB="0" distL="0" distR="0" wp14:anchorId="59759E1C" wp14:editId="086E3C74">
                  <wp:extent cx="2516372" cy="3738414"/>
                  <wp:effectExtent l="0" t="0" r="0" b="0"/>
                  <wp:docPr id="44"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516924" cy="3739234"/>
                          </a:xfrm>
                          <a:prstGeom prst="rect">
                            <a:avLst/>
                          </a:prstGeom>
                          <a:noFill/>
                          <a:ln>
                            <a:noFill/>
                          </a:ln>
                        </pic:spPr>
                      </pic:pic>
                    </a:graphicData>
                  </a:graphic>
                </wp:inline>
              </w:drawing>
            </w:r>
          </w:p>
          <w:p w14:paraId="7B099249" w14:textId="66A74BB0" w:rsidR="009F7513" w:rsidRDefault="009F7513" w:rsidP="00DD7920"/>
        </w:tc>
        <w:tc>
          <w:tcPr>
            <w:tcW w:w="5464" w:type="dxa"/>
            <w:tcBorders>
              <w:top w:val="nil"/>
              <w:left w:val="nil"/>
              <w:bottom w:val="nil"/>
              <w:right w:val="nil"/>
            </w:tcBorders>
          </w:tcPr>
          <w:p w14:paraId="35384D04" w14:textId="4BEF6207" w:rsidR="003316ED" w:rsidRDefault="003316ED" w:rsidP="00DD7920">
            <w:pPr>
              <w:pStyle w:val="ListParagraph"/>
            </w:pPr>
            <w:r>
              <w:t xml:space="preserve">The </w:t>
            </w:r>
            <w:r w:rsidRPr="003316ED">
              <w:rPr>
                <w:b/>
              </w:rPr>
              <w:t>Clear All</w:t>
            </w:r>
            <w:r>
              <w:t xml:space="preserve"> button removes all filters, but gives you a chance to save the parameters before losing your work.</w:t>
            </w:r>
          </w:p>
          <w:p w14:paraId="39907CA3" w14:textId="77777777" w:rsidR="003316ED" w:rsidRDefault="003316ED" w:rsidP="00DD7920">
            <w:pPr>
              <w:pStyle w:val="ListParagraph"/>
            </w:pPr>
          </w:p>
          <w:p w14:paraId="763F1946" w14:textId="70AF2361" w:rsidR="009F7513" w:rsidRDefault="003316ED" w:rsidP="00DD7920">
            <w:pPr>
              <w:pStyle w:val="ListParagraph"/>
            </w:pPr>
            <w:r>
              <w:t>The Side Bar Visibility c</w:t>
            </w:r>
            <w:r w:rsidR="009F7513">
              <w:t xml:space="preserve">ontrol </w:t>
            </w:r>
            <w:r>
              <w:rPr>
                <w:noProof/>
              </w:rPr>
              <w:drawing>
                <wp:inline distT="0" distB="0" distL="0" distR="0" wp14:anchorId="58890A8C" wp14:editId="7ABC68BD">
                  <wp:extent cx="236476" cy="226193"/>
                  <wp:effectExtent l="0" t="0" r="0" b="2540"/>
                  <wp:docPr id="45"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37116" cy="226805"/>
                          </a:xfrm>
                          <a:prstGeom prst="rect">
                            <a:avLst/>
                          </a:prstGeom>
                          <a:noFill/>
                          <a:ln>
                            <a:noFill/>
                          </a:ln>
                        </pic:spPr>
                      </pic:pic>
                    </a:graphicData>
                  </a:graphic>
                </wp:inline>
              </w:drawing>
            </w:r>
            <w:r>
              <w:t xml:space="preserve"> </w:t>
            </w:r>
            <w:r w:rsidR="009F7513">
              <w:t>enables you to hide the side bar in order to gain back more viewing area for the search results.</w:t>
            </w:r>
            <w:r w:rsidR="00FA3F5C">
              <w:t xml:space="preserve"> You can also adjust the amount of space the side bar requires by clicking on the right edge</w:t>
            </w:r>
            <w:r>
              <w:t xml:space="preserve"> and dragging to the desired size</w:t>
            </w:r>
            <w:r w:rsidR="00FA3F5C">
              <w:t>.</w:t>
            </w:r>
          </w:p>
          <w:p w14:paraId="7260C666" w14:textId="77777777" w:rsidR="00FA3F5C" w:rsidRDefault="00FA3F5C" w:rsidP="00FA3F5C">
            <w:pPr>
              <w:pStyle w:val="ListParagraph"/>
            </w:pPr>
          </w:p>
          <w:p w14:paraId="5D1FF4D0" w14:textId="590388EE" w:rsidR="002379D3" w:rsidRDefault="002379D3" w:rsidP="00FA3F5C">
            <w:pPr>
              <w:pStyle w:val="ListParagraph"/>
            </w:pPr>
            <w:r>
              <w:t xml:space="preserve">The saved searches area enables you to save and recall </w:t>
            </w:r>
            <w:r w:rsidR="00FA3F5C">
              <w:t>candidate searches, manage searches, and manager your named filter lists.</w:t>
            </w:r>
          </w:p>
          <w:p w14:paraId="05A82B1F" w14:textId="77777777" w:rsidR="00FA3F5C" w:rsidRDefault="00FA3F5C" w:rsidP="00FA3F5C">
            <w:pPr>
              <w:pStyle w:val="ListParagraph"/>
            </w:pPr>
          </w:p>
          <w:p w14:paraId="47CA1B48" w14:textId="011B31FE" w:rsidR="002379D3" w:rsidRDefault="003316ED" w:rsidP="00DD7920">
            <w:pPr>
              <w:pStyle w:val="ListParagraph"/>
            </w:pPr>
            <w:r>
              <w:t xml:space="preserve">The Gear </w:t>
            </w:r>
            <w:r w:rsidR="002379D3">
              <w:t xml:space="preserve">control </w:t>
            </w:r>
            <w:r>
              <w:rPr>
                <w:noProof/>
              </w:rPr>
              <w:drawing>
                <wp:inline distT="0" distB="0" distL="0" distR="0" wp14:anchorId="11C4B56E" wp14:editId="07215133">
                  <wp:extent cx="201616" cy="212651"/>
                  <wp:effectExtent l="0" t="0" r="1905" b="0"/>
                  <wp:docPr id="4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05561" cy="216812"/>
                          </a:xfrm>
                          <a:prstGeom prst="rect">
                            <a:avLst/>
                          </a:prstGeom>
                          <a:noFill/>
                          <a:ln>
                            <a:noFill/>
                          </a:ln>
                        </pic:spPr>
                      </pic:pic>
                    </a:graphicData>
                  </a:graphic>
                </wp:inline>
              </w:drawing>
            </w:r>
            <w:r>
              <w:t xml:space="preserve"> </w:t>
            </w:r>
            <w:r w:rsidR="002379D3">
              <w:t>provides access to the settings that impact the filter as a whole.</w:t>
            </w:r>
          </w:p>
          <w:p w14:paraId="77A90001" w14:textId="77777777" w:rsidR="00FA3F5C" w:rsidRDefault="00FA3F5C" w:rsidP="00DD7920">
            <w:pPr>
              <w:pStyle w:val="ListParagraph"/>
            </w:pPr>
          </w:p>
          <w:p w14:paraId="393DEEE2" w14:textId="1E2AA374" w:rsidR="002379D3" w:rsidRDefault="00FA3F5C" w:rsidP="00B73CF4">
            <w:pPr>
              <w:pStyle w:val="ListParagraph"/>
            </w:pPr>
            <w:r>
              <w:t xml:space="preserve">Some filters will present a dark blue “pill” control. The down arrow expands the filter </w:t>
            </w:r>
            <w:r w:rsidR="003316ED">
              <w:t>to reveal additional settings. Clicking t</w:t>
            </w:r>
            <w:r>
              <w:t xml:space="preserve">he black </w:t>
            </w:r>
            <w:r w:rsidR="00B73CF4" w:rsidRPr="00B73CF4">
              <w:rPr>
                <w:b/>
              </w:rPr>
              <w:t>X</w:t>
            </w:r>
            <w:r>
              <w:t xml:space="preserve"> deletes the filter.</w:t>
            </w:r>
          </w:p>
        </w:tc>
      </w:tr>
    </w:tbl>
    <w:p w14:paraId="3CE6F8CA" w14:textId="770A47BD" w:rsidR="002379D3" w:rsidRDefault="00D55E27" w:rsidP="008F1706">
      <w:pPr>
        <w:pStyle w:val="Heading1"/>
      </w:pPr>
      <w:bookmarkStart w:id="34" w:name="_Toc339645646"/>
      <w:r>
        <w:t>Search</w:t>
      </w:r>
      <w:r w:rsidR="004D4C94">
        <w:t xml:space="preserve"> Modes</w:t>
      </w:r>
      <w:bookmarkEnd w:id="34"/>
    </w:p>
    <w:p w14:paraId="1B1F7618" w14:textId="093ED58B" w:rsidR="00D55E27" w:rsidRDefault="00B73CF4" w:rsidP="00DD7920">
      <w:r>
        <w:t xml:space="preserve">Sourcing Center supports </w:t>
      </w:r>
      <w:r w:rsidR="00D55E27">
        <w:t>two search modes:</w:t>
      </w:r>
    </w:p>
    <w:p w14:paraId="178614C0" w14:textId="122C76F4" w:rsidR="00D55E27" w:rsidRDefault="002931CB" w:rsidP="00DD7920">
      <w:pPr>
        <w:pStyle w:val="ListParagraph"/>
        <w:numPr>
          <w:ilvl w:val="0"/>
          <w:numId w:val="17"/>
        </w:numPr>
      </w:pPr>
      <w:r>
        <w:t>Boolean</w:t>
      </w:r>
    </w:p>
    <w:p w14:paraId="6CB90CC9" w14:textId="3683BAC1" w:rsidR="002931CB" w:rsidRDefault="007561AD" w:rsidP="00DD7920">
      <w:pPr>
        <w:pStyle w:val="ListParagraph"/>
        <w:numPr>
          <w:ilvl w:val="0"/>
          <w:numId w:val="17"/>
        </w:numPr>
      </w:pPr>
      <w:r>
        <w:t xml:space="preserve">Job </w:t>
      </w:r>
      <w:r w:rsidR="002931CB">
        <w:t>Match</w:t>
      </w:r>
    </w:p>
    <w:p w14:paraId="015FD4AB" w14:textId="37648CBB" w:rsidR="00D55E27" w:rsidRDefault="009B3C85" w:rsidP="009B3C85">
      <w:pPr>
        <w:pStyle w:val="Heading2"/>
      </w:pPr>
      <w:bookmarkStart w:id="35" w:name="_Toc339645647"/>
      <w:r>
        <w:t>Boolean Search Mode</w:t>
      </w:r>
      <w:bookmarkEnd w:id="35"/>
    </w:p>
    <w:p w14:paraId="3D9A6BBF" w14:textId="013427CE" w:rsidR="009B3C85" w:rsidRDefault="00DD7920" w:rsidP="00DD7920">
      <w:r w:rsidRPr="00B73CF4">
        <w:t>Boolean</w:t>
      </w:r>
      <w:r w:rsidR="00B73CF4">
        <w:t xml:space="preserve"> search m</w:t>
      </w:r>
      <w:r>
        <w:t xml:space="preserve">ode </w:t>
      </w:r>
      <w:r w:rsidR="009B3C85">
        <w:t>provides the user with a powerful combination of:</w:t>
      </w:r>
    </w:p>
    <w:p w14:paraId="27F20E0F" w14:textId="48E7BF69" w:rsidR="00DD7920" w:rsidRDefault="009B3C85" w:rsidP="009B3C85">
      <w:pPr>
        <w:pStyle w:val="ListParagraph"/>
        <w:numPr>
          <w:ilvl w:val="0"/>
          <w:numId w:val="17"/>
        </w:numPr>
      </w:pPr>
      <w:r>
        <w:t xml:space="preserve">Boolean Search against the </w:t>
      </w:r>
      <w:r w:rsidR="007561AD">
        <w:t xml:space="preserve">Candidates’ </w:t>
      </w:r>
      <w:r>
        <w:t xml:space="preserve">text </w:t>
      </w:r>
      <w:r w:rsidR="006B3BE4">
        <w:t>r</w:t>
      </w:r>
      <w:r w:rsidR="007561AD">
        <w:t>esumes</w:t>
      </w:r>
      <w:r w:rsidR="00B73CF4">
        <w:t>.</w:t>
      </w:r>
      <w:r>
        <w:t xml:space="preserve"> </w:t>
      </w:r>
    </w:p>
    <w:p w14:paraId="3AFFA263" w14:textId="0E70AE3E" w:rsidR="009B3C85" w:rsidRDefault="009B3C85" w:rsidP="009B3C85">
      <w:pPr>
        <w:pStyle w:val="ListParagraph"/>
        <w:numPr>
          <w:ilvl w:val="0"/>
          <w:numId w:val="17"/>
        </w:numPr>
      </w:pPr>
      <w:r>
        <w:t>Filtered Search against the info</w:t>
      </w:r>
      <w:r w:rsidR="007561AD">
        <w:t>rmation stored in the Candidate</w:t>
      </w:r>
      <w:r>
        <w:t>s</w:t>
      </w:r>
      <w:r w:rsidR="007561AD">
        <w:t>’</w:t>
      </w:r>
      <w:r>
        <w:t xml:space="preserve"> database record</w:t>
      </w:r>
      <w:r w:rsidR="007561AD">
        <w:t>s</w:t>
      </w:r>
      <w:r>
        <w:t xml:space="preserve"> and any of their Applications to Jobs.</w:t>
      </w:r>
    </w:p>
    <w:p w14:paraId="4BC35973" w14:textId="477D79EA" w:rsidR="007A4850" w:rsidRDefault="004D4C94" w:rsidP="00FD3C20">
      <w:pPr>
        <w:pStyle w:val="Heading3"/>
      </w:pPr>
      <w:bookmarkStart w:id="36" w:name="_Toc339645648"/>
      <w:r>
        <w:lastRenderedPageBreak/>
        <w:t xml:space="preserve">Boolean </w:t>
      </w:r>
      <w:r w:rsidR="00FD3C20">
        <w:t xml:space="preserve">Search </w:t>
      </w:r>
      <w:r>
        <w:t>Support</w:t>
      </w:r>
      <w:bookmarkEnd w:id="36"/>
      <w:r>
        <w:t xml:space="preserve"> </w:t>
      </w:r>
    </w:p>
    <w:p w14:paraId="7CB0DB38" w14:textId="6F7CB4EC" w:rsidR="00B73CF4" w:rsidRDefault="00FD3C20" w:rsidP="00B73CF4">
      <w:r>
        <w:t>S</w:t>
      </w:r>
      <w:r w:rsidR="009B3C85">
        <w:t xml:space="preserve">earch </w:t>
      </w:r>
      <w:r>
        <w:t xml:space="preserve">terms entered into the main search bar </w:t>
      </w:r>
      <w:r w:rsidR="00B73CF4">
        <w:t>search</w:t>
      </w:r>
      <w:r w:rsidR="009B3C85">
        <w:t xml:space="preserve"> the text of the Candidate’s latest CV. </w:t>
      </w:r>
      <w:r>
        <w:t>The search bar</w:t>
      </w:r>
      <w:r w:rsidR="009B3C85">
        <w:t xml:space="preserve"> supports search string</w:t>
      </w:r>
      <w:r w:rsidR="003316ED">
        <w:t>s</w:t>
      </w:r>
      <w:r w:rsidR="009B3C85">
        <w:t xml:space="preserve"> up to 1</w:t>
      </w:r>
      <w:r w:rsidR="00001C72">
        <w:t>,</w:t>
      </w:r>
      <w:r w:rsidR="009B3C85">
        <w:t xml:space="preserve">100 characters long. Within this limit, we support an unlimited number of parentheses pairs, and up to </w:t>
      </w:r>
      <w:r w:rsidR="00B73CF4">
        <w:t>five</w:t>
      </w:r>
      <w:r w:rsidR="009B3C85">
        <w:t xml:space="preserve"> levels of nesting. Multiple levels of nesting may result in a slight degradation in performance and should be avoided</w:t>
      </w:r>
      <w:r w:rsidR="003316ED">
        <w:t>,</w:t>
      </w:r>
      <w:r w:rsidR="009B3C85">
        <w:t xml:space="preserve"> if possible. </w:t>
      </w:r>
    </w:p>
    <w:p w14:paraId="2988D401" w14:textId="56D56F4D" w:rsidR="00B73CF4" w:rsidRDefault="004D4C94" w:rsidP="00B73CF4">
      <w:r>
        <w:t xml:space="preserve">AND, OR, and NOT keywords are </w:t>
      </w:r>
      <w:r w:rsidR="008E22C0">
        <w:t xml:space="preserve">supported and are </w:t>
      </w:r>
      <w:r>
        <w:t>case</w:t>
      </w:r>
      <w:r w:rsidR="003316ED">
        <w:t>-</w:t>
      </w:r>
      <w:r>
        <w:t xml:space="preserve">insensitive. </w:t>
      </w:r>
    </w:p>
    <w:p w14:paraId="551BB6E3" w14:textId="77777777" w:rsidR="003316ED" w:rsidRDefault="004D4C94" w:rsidP="00B73CF4">
      <w:r>
        <w:t>Multiple keywords separated by space are assumed to be OR connected</w:t>
      </w:r>
      <w:r w:rsidR="009B3C85">
        <w:t xml:space="preserve">. </w:t>
      </w:r>
    </w:p>
    <w:p w14:paraId="5EC884CB" w14:textId="2343FB1B" w:rsidR="00B73CF4" w:rsidRDefault="009B3C85" w:rsidP="00B73CF4">
      <w:r>
        <w:t>Searching for</w:t>
      </w:r>
      <w:r w:rsidR="007A4850">
        <w:t>:</w:t>
      </w:r>
      <w:r>
        <w:t xml:space="preserve"> </w:t>
      </w:r>
    </w:p>
    <w:p w14:paraId="4E5E9E4E" w14:textId="77777777" w:rsidR="00B73CF4" w:rsidRDefault="009B3C85" w:rsidP="00B73CF4">
      <w:pPr>
        <w:ind w:firstLine="720"/>
      </w:pPr>
      <w:r>
        <w:t xml:space="preserve">Product Manager </w:t>
      </w:r>
    </w:p>
    <w:p w14:paraId="58ADD42E" w14:textId="02051015" w:rsidR="00B73CF4" w:rsidRDefault="009B3C85" w:rsidP="00B73CF4">
      <w:r>
        <w:t xml:space="preserve">will bring back all candidates with the </w:t>
      </w:r>
      <w:r w:rsidR="00B73CF4">
        <w:t>term Product OR M</w:t>
      </w:r>
      <w:r w:rsidR="007A4850">
        <w:t xml:space="preserve">anager. </w:t>
      </w:r>
      <w:r w:rsidR="00F90901">
        <w:t xml:space="preserve">Results with the highest ranking will generally have both. </w:t>
      </w:r>
      <w:r w:rsidR="007A4850">
        <w:t>To ensure both terms are present, explicitly include the AND keyword</w:t>
      </w:r>
      <w:r w:rsidR="003316ED">
        <w:t>,</w:t>
      </w:r>
      <w:r w:rsidR="007A4850">
        <w:t xml:space="preserve"> such as: </w:t>
      </w:r>
    </w:p>
    <w:p w14:paraId="4756B106" w14:textId="77777777" w:rsidR="00B73CF4" w:rsidRDefault="007A4850" w:rsidP="00B73CF4">
      <w:pPr>
        <w:ind w:firstLine="720"/>
      </w:pPr>
      <w:r>
        <w:t>Product AND Manager</w:t>
      </w:r>
    </w:p>
    <w:p w14:paraId="7A2A96AF" w14:textId="77777777" w:rsidR="00B73CF4" w:rsidRDefault="007A4850" w:rsidP="00B73CF4">
      <w:r>
        <w:t xml:space="preserve">This will ensure </w:t>
      </w:r>
      <w:r w:rsidR="00B73CF4">
        <w:t xml:space="preserve">that </w:t>
      </w:r>
      <w:r>
        <w:t>both terms are in the resume somewhere, but not necessarily used together in order.</w:t>
      </w:r>
    </w:p>
    <w:p w14:paraId="0E2F158F" w14:textId="5C0B4D7A" w:rsidR="00B73CF4" w:rsidRDefault="007A4850" w:rsidP="00B73CF4">
      <w:r>
        <w:t>Unquoted terms are stemmed in the language of the Candidate’s CV and may match any variation of the term. For the Product Manager search, you will see results</w:t>
      </w:r>
      <w:r w:rsidR="003316ED">
        <w:t xml:space="preserve"> that</w:t>
      </w:r>
      <w:r>
        <w:t xml:space="preserve"> match Products, manage, management, and any other form of the root words Product and Manage. </w:t>
      </w:r>
    </w:p>
    <w:p w14:paraId="0608539A" w14:textId="77777777" w:rsidR="00B73CF4" w:rsidRDefault="007A4850" w:rsidP="00B73CF4">
      <w:r>
        <w:t>To ensure an exact match, enclose the words in quotes</w:t>
      </w:r>
      <w:r w:rsidR="00B73CF4">
        <w:t>,</w:t>
      </w:r>
      <w:r>
        <w:t xml:space="preserve"> like this:</w:t>
      </w:r>
    </w:p>
    <w:p w14:paraId="21AAD581" w14:textId="087BF94A" w:rsidR="007A4850" w:rsidRDefault="007A4850" w:rsidP="00B73CF4">
      <w:pPr>
        <w:ind w:firstLine="720"/>
      </w:pPr>
      <w:r>
        <w:t>“Product Manager”</w:t>
      </w:r>
    </w:p>
    <w:p w14:paraId="6EBF1D99" w14:textId="729E75D0" w:rsidR="007A4850" w:rsidRDefault="007A4850" w:rsidP="009B3C85">
      <w:pPr>
        <w:keepNext/>
        <w:keepLines/>
      </w:pPr>
      <w:r>
        <w:t xml:space="preserve">This not only ensures the matches will be in the order shown above, </w:t>
      </w:r>
      <w:r w:rsidR="00B73CF4">
        <w:t xml:space="preserve">but </w:t>
      </w:r>
      <w:r>
        <w:t xml:space="preserve">it will </w:t>
      </w:r>
      <w:r w:rsidR="00B73CF4">
        <w:t xml:space="preserve">also </w:t>
      </w:r>
      <w:r>
        <w:t>turn off stemming, so that only the forms Product and Manager will be accepted.</w:t>
      </w:r>
    </w:p>
    <w:p w14:paraId="0BEAB846" w14:textId="242105D4" w:rsidR="007A4850" w:rsidRDefault="007A4850" w:rsidP="009B3C85">
      <w:pPr>
        <w:keepNext/>
        <w:keepLines/>
      </w:pPr>
      <w:r>
        <w:t>Searching for all terms is case</w:t>
      </w:r>
      <w:r w:rsidR="003316ED">
        <w:t>-</w:t>
      </w:r>
      <w:r>
        <w:t xml:space="preserve">insensitive, whether quoted or not. </w:t>
      </w:r>
      <w:r w:rsidR="00B73CF4">
        <w:t>For example, t</w:t>
      </w:r>
      <w:r>
        <w:t>he following search terms are all equivalent and return the same results:</w:t>
      </w:r>
    </w:p>
    <w:p w14:paraId="488442A3" w14:textId="42E3DF0C" w:rsidR="007A4850" w:rsidRDefault="007A4850" w:rsidP="007A4850">
      <w:pPr>
        <w:pStyle w:val="ListParagraph"/>
        <w:keepNext/>
        <w:keepLines/>
        <w:numPr>
          <w:ilvl w:val="0"/>
          <w:numId w:val="17"/>
        </w:numPr>
      </w:pPr>
      <w:r>
        <w:t>Product</w:t>
      </w:r>
    </w:p>
    <w:p w14:paraId="70994473" w14:textId="047F26CF" w:rsidR="007A4850" w:rsidRDefault="00F90901" w:rsidP="007A4850">
      <w:pPr>
        <w:pStyle w:val="ListParagraph"/>
        <w:keepNext/>
        <w:keepLines/>
        <w:numPr>
          <w:ilvl w:val="0"/>
          <w:numId w:val="17"/>
        </w:numPr>
      </w:pPr>
      <w:r>
        <w:t>p</w:t>
      </w:r>
      <w:r w:rsidR="007A4850">
        <w:t>roduct</w:t>
      </w:r>
    </w:p>
    <w:p w14:paraId="2027666E" w14:textId="6A1EB2F0" w:rsidR="007A4850" w:rsidRDefault="007A4850" w:rsidP="007A4850">
      <w:pPr>
        <w:pStyle w:val="ListParagraph"/>
        <w:keepNext/>
        <w:keepLines/>
        <w:numPr>
          <w:ilvl w:val="0"/>
          <w:numId w:val="17"/>
        </w:numPr>
      </w:pPr>
      <w:r>
        <w:t>PRODUCT</w:t>
      </w:r>
    </w:p>
    <w:p w14:paraId="20013A1A" w14:textId="318B820F" w:rsidR="007A4850" w:rsidRDefault="007A4850" w:rsidP="007A4850">
      <w:pPr>
        <w:pStyle w:val="ListParagraph"/>
        <w:keepNext/>
        <w:keepLines/>
        <w:numPr>
          <w:ilvl w:val="0"/>
          <w:numId w:val="17"/>
        </w:numPr>
      </w:pPr>
      <w:proofErr w:type="spellStart"/>
      <w:r>
        <w:t>prOduCt</w:t>
      </w:r>
      <w:proofErr w:type="spellEnd"/>
    </w:p>
    <w:p w14:paraId="36C38392" w14:textId="585BAA8C" w:rsidR="007A4850" w:rsidRDefault="00FD3C20" w:rsidP="00FD3C20">
      <w:pPr>
        <w:pStyle w:val="Heading3"/>
      </w:pPr>
      <w:bookmarkStart w:id="37" w:name="_Toc339645649"/>
      <w:r>
        <w:t>Side Bar Filters</w:t>
      </w:r>
      <w:bookmarkEnd w:id="37"/>
    </w:p>
    <w:p w14:paraId="567D128D" w14:textId="44C85114" w:rsidR="00FD3C20" w:rsidRDefault="00FD3C20" w:rsidP="00FD3C20">
      <w:r>
        <w:t xml:space="preserve">The filters on the side bar apply to the </w:t>
      </w:r>
      <w:r w:rsidR="008E22C0">
        <w:t>fields</w:t>
      </w:r>
      <w:r>
        <w:t xml:space="preserve"> of the database record for Candidate</w:t>
      </w:r>
      <w:r w:rsidR="008E22C0">
        <w:t>s</w:t>
      </w:r>
      <w:r>
        <w:t xml:space="preserve"> and Contact</w:t>
      </w:r>
      <w:r w:rsidR="008E22C0">
        <w:t>s</w:t>
      </w:r>
      <w:r>
        <w:t>, along with information stored in any app</w:t>
      </w:r>
      <w:r w:rsidR="00B73CF4">
        <w:t>lication records for Candidates</w:t>
      </w:r>
      <w:r>
        <w:t xml:space="preserve"> and Account records for Contacts.</w:t>
      </w:r>
    </w:p>
    <w:p w14:paraId="11FA387C" w14:textId="737849AA" w:rsidR="00FD3C20" w:rsidRPr="00FD3C20" w:rsidRDefault="00FD3C20" w:rsidP="00FD3C20">
      <w:r>
        <w:t xml:space="preserve">These filters apply </w:t>
      </w:r>
      <w:r w:rsidRPr="00F90901">
        <w:rPr>
          <w:i/>
        </w:rPr>
        <w:t>in addition</w:t>
      </w:r>
      <w:r>
        <w:t xml:space="preserve"> to the Boolean search terms mentioned above. </w:t>
      </w:r>
    </w:p>
    <w:p w14:paraId="45A9FBAD" w14:textId="74AF89A0" w:rsidR="00F36BAE" w:rsidRDefault="00C54717" w:rsidP="00C54717">
      <w:pPr>
        <w:pStyle w:val="Heading3"/>
      </w:pPr>
      <w:bookmarkStart w:id="38" w:name="_Toc339645650"/>
      <w:r>
        <w:lastRenderedPageBreak/>
        <w:t>Candidate Ranking</w:t>
      </w:r>
      <w:bookmarkEnd w:id="38"/>
    </w:p>
    <w:p w14:paraId="3467A4C0" w14:textId="21E95149" w:rsidR="00C80DFC" w:rsidRDefault="00C54717" w:rsidP="00DD7920">
      <w:r>
        <w:t xml:space="preserve">In Boolean search mode, we develop a Candidate Ranking of 1-100 based on the presence of both Boolean and Filter search terms in the Text Resume. The value is derived from a combination of factors, including the number of times that a term is found </w:t>
      </w:r>
      <w:r w:rsidR="006B4E13">
        <w:t xml:space="preserve">and </w:t>
      </w:r>
      <w:r w:rsidR="00171016">
        <w:t xml:space="preserve">the position of the term in the document. The numbers are balanced against the other results and should serve as a relative strength indicator and not </w:t>
      </w:r>
      <w:r w:rsidR="003316ED">
        <w:t xml:space="preserve">as </w:t>
      </w:r>
      <w:r w:rsidR="00171016">
        <w:t xml:space="preserve">an exact score for the candidate. </w:t>
      </w:r>
    </w:p>
    <w:p w14:paraId="30CAA293" w14:textId="07282342" w:rsidR="00F36BAE" w:rsidRDefault="00171016" w:rsidP="00DD7920">
      <w:r>
        <w:t>The Job Match search mode provides more control over how to score candidates.</w:t>
      </w:r>
    </w:p>
    <w:p w14:paraId="2A29BCDD" w14:textId="7CE0C57D" w:rsidR="003463F2" w:rsidRDefault="003463F2" w:rsidP="003463F2">
      <w:pPr>
        <w:pStyle w:val="Heading2"/>
      </w:pPr>
      <w:bookmarkStart w:id="39" w:name="_Toc339645651"/>
      <w:r>
        <w:t xml:space="preserve">Job Match </w:t>
      </w:r>
      <w:r w:rsidR="005E279C">
        <w:t xml:space="preserve">Search </w:t>
      </w:r>
      <w:r>
        <w:t>Mode</w:t>
      </w:r>
      <w:bookmarkEnd w:id="39"/>
    </w:p>
    <w:p w14:paraId="4CAA06B2" w14:textId="48DE4B6F" w:rsidR="00171016" w:rsidRDefault="005E279C" w:rsidP="003463F2">
      <w:r>
        <w:t xml:space="preserve">A </w:t>
      </w:r>
      <w:r w:rsidR="003463F2">
        <w:t xml:space="preserve">Job </w:t>
      </w:r>
      <w:r>
        <w:t xml:space="preserve">Match </w:t>
      </w:r>
      <w:r w:rsidR="00171016">
        <w:t xml:space="preserve">search differs from </w:t>
      </w:r>
      <w:r w:rsidR="003316ED">
        <w:t xml:space="preserve">a </w:t>
      </w:r>
      <w:r w:rsidR="00171016">
        <w:t xml:space="preserve">Boolean </w:t>
      </w:r>
      <w:r w:rsidR="003316ED">
        <w:t xml:space="preserve">search </w:t>
      </w:r>
      <w:r w:rsidR="00171016">
        <w:t>in three important ways:</w:t>
      </w:r>
    </w:p>
    <w:p w14:paraId="26BB2E3F" w14:textId="53DB5251" w:rsidR="00171016" w:rsidRDefault="00171016" w:rsidP="00171016">
      <w:pPr>
        <w:pStyle w:val="ListParagraph"/>
        <w:numPr>
          <w:ilvl w:val="0"/>
          <w:numId w:val="17"/>
        </w:numPr>
      </w:pPr>
      <w:r>
        <w:t>It relies completely on Filter Terms with no Boolean search component</w:t>
      </w:r>
      <w:r w:rsidR="00B73CF4">
        <w:t>.</w:t>
      </w:r>
    </w:p>
    <w:p w14:paraId="5075917A" w14:textId="1FF1D667" w:rsidR="00171016" w:rsidRDefault="00171016" w:rsidP="00171016">
      <w:pPr>
        <w:pStyle w:val="ListParagraph"/>
        <w:numPr>
          <w:ilvl w:val="0"/>
          <w:numId w:val="17"/>
        </w:numPr>
      </w:pPr>
      <w:r>
        <w:t xml:space="preserve">It requires a Job Order with ideal candidate specifications to generate the </w:t>
      </w:r>
      <w:r w:rsidR="0083242F">
        <w:t xml:space="preserve">initial </w:t>
      </w:r>
      <w:r>
        <w:t>search terms</w:t>
      </w:r>
      <w:r w:rsidR="00B73CF4">
        <w:t>.</w:t>
      </w:r>
    </w:p>
    <w:p w14:paraId="7BF7535D" w14:textId="145A5866" w:rsidR="003463F2" w:rsidRDefault="00171016" w:rsidP="00171016">
      <w:pPr>
        <w:pStyle w:val="ListParagraph"/>
        <w:numPr>
          <w:ilvl w:val="0"/>
          <w:numId w:val="17"/>
        </w:numPr>
      </w:pPr>
      <w:r>
        <w:t>It provides an explicit scoring methodology that enables you to have more control over the factors considered in the score.</w:t>
      </w:r>
    </w:p>
    <w:p w14:paraId="5C232958" w14:textId="1BBAF341" w:rsidR="00BE76AF" w:rsidRDefault="00171016" w:rsidP="003463F2">
      <w:r>
        <w:t xml:space="preserve">The </w:t>
      </w:r>
      <w:r w:rsidR="00B2386F">
        <w:t xml:space="preserve">following information is </w:t>
      </w:r>
      <w:r w:rsidR="00B2386F" w:rsidRPr="0022202D">
        <w:rPr>
          <w:i/>
        </w:rPr>
        <w:t>required</w:t>
      </w:r>
      <w:r w:rsidR="00B2386F">
        <w:t xml:space="preserve"> on the Job Order </w:t>
      </w:r>
      <w:r w:rsidR="00B73CF4">
        <w:t xml:space="preserve">in order </w:t>
      </w:r>
      <w:r w:rsidR="00B2386F">
        <w:t>to use Candidate Match:</w:t>
      </w:r>
    </w:p>
    <w:p w14:paraId="70A35853" w14:textId="5FD86147" w:rsidR="00B2386F" w:rsidRDefault="00B2386F" w:rsidP="00B2386F">
      <w:pPr>
        <w:pStyle w:val="ListParagraph"/>
        <w:numPr>
          <w:ilvl w:val="0"/>
          <w:numId w:val="17"/>
        </w:numPr>
      </w:pPr>
      <w:r>
        <w:t xml:space="preserve">A </w:t>
      </w:r>
      <w:r w:rsidRPr="0022202D">
        <w:rPr>
          <w:b/>
        </w:rPr>
        <w:t>Location</w:t>
      </w:r>
      <w:r>
        <w:t xml:space="preserve"> for the job represented by a Location Object that has enough information for geocoding. (See the section on location filters above.)</w:t>
      </w:r>
    </w:p>
    <w:p w14:paraId="3387A522" w14:textId="6E12C32D" w:rsidR="00B2386F" w:rsidRDefault="00B2386F" w:rsidP="00B2386F">
      <w:pPr>
        <w:pStyle w:val="ListParagraph"/>
        <w:numPr>
          <w:ilvl w:val="0"/>
          <w:numId w:val="17"/>
        </w:numPr>
      </w:pPr>
      <w:r>
        <w:t xml:space="preserve">A desired </w:t>
      </w:r>
      <w:r w:rsidRPr="0022202D">
        <w:rPr>
          <w:b/>
        </w:rPr>
        <w:t>Radius</w:t>
      </w:r>
      <w:r>
        <w:t xml:space="preserve"> for Candidates to be considered</w:t>
      </w:r>
      <w:r w:rsidR="00B73CF4">
        <w:t>.</w:t>
      </w:r>
    </w:p>
    <w:p w14:paraId="0B18C6D9" w14:textId="5C3A94DB" w:rsidR="00B2386F" w:rsidRDefault="00D5214E" w:rsidP="00B2386F">
      <w:pPr>
        <w:pStyle w:val="ListParagraph"/>
        <w:numPr>
          <w:ilvl w:val="0"/>
          <w:numId w:val="17"/>
        </w:numPr>
      </w:pPr>
      <w:r>
        <w:t>One or m</w:t>
      </w:r>
      <w:r w:rsidR="00B2386F">
        <w:t xml:space="preserve">ore </w:t>
      </w:r>
      <w:r w:rsidR="00B2386F" w:rsidRPr="0022202D">
        <w:rPr>
          <w:b/>
        </w:rPr>
        <w:t>Qualification</w:t>
      </w:r>
      <w:r w:rsidR="0022202D">
        <w:rPr>
          <w:b/>
        </w:rPr>
        <w:t>s</w:t>
      </w:r>
      <w:r w:rsidR="00B2386F">
        <w:t xml:space="preserve"> which list the Skills required of the Candidate</w:t>
      </w:r>
      <w:r>
        <w:t>.</w:t>
      </w:r>
    </w:p>
    <w:p w14:paraId="6DBC1C3F" w14:textId="4E6D7817" w:rsidR="00B2386F" w:rsidRDefault="00B2386F" w:rsidP="00B2386F">
      <w:pPr>
        <w:pStyle w:val="ListParagraph"/>
        <w:numPr>
          <w:ilvl w:val="0"/>
          <w:numId w:val="17"/>
        </w:numPr>
      </w:pPr>
      <w:r>
        <w:t xml:space="preserve">A </w:t>
      </w:r>
      <w:r w:rsidRPr="0022202D">
        <w:rPr>
          <w:b/>
        </w:rPr>
        <w:t>Minimum</w:t>
      </w:r>
      <w:r>
        <w:t xml:space="preserve"> and </w:t>
      </w:r>
      <w:r w:rsidRPr="0022202D">
        <w:rPr>
          <w:b/>
        </w:rPr>
        <w:t>Maximum Salary</w:t>
      </w:r>
      <w:r>
        <w:t xml:space="preserve"> specification for the Job</w:t>
      </w:r>
      <w:r w:rsidR="00D5214E">
        <w:t>.</w:t>
      </w:r>
    </w:p>
    <w:p w14:paraId="3044FC2E" w14:textId="74FE701C" w:rsidR="00B2386F" w:rsidRDefault="00B2386F" w:rsidP="00B2386F">
      <w:pPr>
        <w:pStyle w:val="ListParagraph"/>
        <w:numPr>
          <w:ilvl w:val="0"/>
          <w:numId w:val="17"/>
        </w:numPr>
      </w:pPr>
      <w:r>
        <w:t xml:space="preserve">A Job </w:t>
      </w:r>
      <w:r w:rsidRPr="0022202D">
        <w:rPr>
          <w:b/>
        </w:rPr>
        <w:t>Title</w:t>
      </w:r>
      <w:r w:rsidR="00D5214E">
        <w:t>.</w:t>
      </w:r>
    </w:p>
    <w:p w14:paraId="2A6535E9" w14:textId="07D1FC0C" w:rsidR="008839A1" w:rsidRDefault="008839A1" w:rsidP="00B2386F">
      <w:pPr>
        <w:pStyle w:val="ListParagraph"/>
        <w:numPr>
          <w:ilvl w:val="0"/>
          <w:numId w:val="17"/>
        </w:numPr>
      </w:pPr>
      <w:r>
        <w:t xml:space="preserve">One or More </w:t>
      </w:r>
      <w:r w:rsidRPr="008839A1">
        <w:rPr>
          <w:b/>
        </w:rPr>
        <w:t>Target Companies</w:t>
      </w:r>
      <w:r>
        <w:t xml:space="preserve"> where the Candidate is currently working or previously worked.</w:t>
      </w:r>
    </w:p>
    <w:p w14:paraId="20A4C894" w14:textId="77777777" w:rsidR="000D3CF6" w:rsidRDefault="00B2386F" w:rsidP="003463F2">
      <w:r>
        <w:t xml:space="preserve">Job Match consists of two distinct stages. </w:t>
      </w:r>
    </w:p>
    <w:p w14:paraId="3077586E" w14:textId="10068C66" w:rsidR="000D3CF6" w:rsidRDefault="00B2386F" w:rsidP="003463F2">
      <w:r>
        <w:t xml:space="preserve">The </w:t>
      </w:r>
      <w:r w:rsidRPr="00B2386F">
        <w:rPr>
          <w:b/>
        </w:rPr>
        <w:t>first stage</w:t>
      </w:r>
      <w:r>
        <w:t xml:space="preserve"> identifies a set of candidates to be considered by using </w:t>
      </w:r>
      <w:r w:rsidRPr="00B2386F">
        <w:rPr>
          <w:b/>
        </w:rPr>
        <w:t>Must Have</w:t>
      </w:r>
      <w:r>
        <w:t xml:space="preserve"> filters to eliminate candidates that are not worth considering. </w:t>
      </w:r>
      <w:r w:rsidR="000D3CF6">
        <w:t>This is important to ensure that less than 5,000 candidates remain to be scored. Scoring is an intensive process that will take too much time if too many candidates are considered.</w:t>
      </w:r>
    </w:p>
    <w:p w14:paraId="4BF60E94" w14:textId="1B373DFF" w:rsidR="00BE76AF" w:rsidRDefault="00B2386F" w:rsidP="003463F2">
      <w:r>
        <w:t xml:space="preserve">The </w:t>
      </w:r>
      <w:r>
        <w:rPr>
          <w:b/>
        </w:rPr>
        <w:t xml:space="preserve">second stage </w:t>
      </w:r>
      <w:r>
        <w:t xml:space="preserve">scores those candidates that remain using </w:t>
      </w:r>
      <w:r>
        <w:rPr>
          <w:b/>
        </w:rPr>
        <w:t>Nice to Have</w:t>
      </w:r>
      <w:r>
        <w:t xml:space="preserve"> filters.</w:t>
      </w:r>
      <w:r w:rsidR="000D3CF6">
        <w:t xml:space="preserve"> </w:t>
      </w:r>
      <w:r w:rsidR="00001C72">
        <w:t>Nice To Have</w:t>
      </w:r>
      <w:r w:rsidR="0001227E">
        <w:t xml:space="preserve"> filters are represented in a light blue color to distinguish the</w:t>
      </w:r>
      <w:r w:rsidR="00D5214E">
        <w:t xml:space="preserve">m from the dark blue </w:t>
      </w:r>
      <w:r w:rsidR="00001C72">
        <w:t>Must Have</w:t>
      </w:r>
      <w:r w:rsidR="00D5214E">
        <w:t xml:space="preserve"> f</w:t>
      </w:r>
      <w:r w:rsidR="0001227E">
        <w:t xml:space="preserve">ilters. </w:t>
      </w:r>
    </w:p>
    <w:p w14:paraId="0B1F56D3" w14:textId="77777777" w:rsidR="00001C72" w:rsidRDefault="00001C72">
      <w:pPr>
        <w:spacing w:before="0"/>
        <w:rPr>
          <w:rFonts w:asciiTheme="majorHAnsi" w:eastAsiaTheme="majorEastAsia" w:hAnsiTheme="majorHAnsi" w:cstheme="majorBidi"/>
          <w:b/>
          <w:bCs/>
          <w:color w:val="118AD4" w:themeColor="accent1"/>
        </w:rPr>
      </w:pPr>
      <w:r>
        <w:br w:type="page"/>
      </w:r>
    </w:p>
    <w:p w14:paraId="1DBF0804" w14:textId="4734BD79" w:rsidR="008839A1" w:rsidRDefault="008839A1" w:rsidP="00B2386F">
      <w:pPr>
        <w:pStyle w:val="Heading3"/>
      </w:pPr>
      <w:bookmarkStart w:id="40" w:name="_Toc339645652"/>
      <w:r>
        <w:lastRenderedPageBreak/>
        <w:t>Initial Search Settings</w:t>
      </w:r>
    </w:p>
    <w:p w14:paraId="44A34902" w14:textId="4604435C" w:rsidR="008839A1" w:rsidRDefault="008839A1" w:rsidP="008839A1">
      <w:r>
        <w:t>Parameters from the Job Order are used to form the initial search and score. The exact parameters and settings are currently set for all users in the org through a Custom Metadata setting called “Sourcing Center”.</w:t>
      </w:r>
    </w:p>
    <w:p w14:paraId="11961730" w14:textId="1E3137CE" w:rsidR="008839A1" w:rsidRDefault="008839A1" w:rsidP="008839A1">
      <w:r w:rsidRPr="008839A1">
        <w:drawing>
          <wp:inline distT="0" distB="0" distL="0" distR="0" wp14:anchorId="61369E18" wp14:editId="3DFA86A7">
            <wp:extent cx="5486400" cy="1939290"/>
            <wp:effectExtent l="76200" t="50800" r="76200" b="11811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486400" cy="1939290"/>
                    </a:xfrm>
                    <a:prstGeom prst="rect">
                      <a:avLst/>
                    </a:prstGeom>
                    <a:ln>
                      <a:solidFill>
                        <a:schemeClr val="accent1"/>
                      </a:solidFill>
                    </a:ln>
                    <a:effectLst>
                      <a:outerShdw blurRad="50800" dist="38100" dir="5400000" algn="t" rotWithShape="0">
                        <a:prstClr val="black">
                          <a:alpha val="40000"/>
                        </a:prstClr>
                      </a:outerShdw>
                    </a:effectLst>
                  </pic:spPr>
                </pic:pic>
              </a:graphicData>
            </a:graphic>
          </wp:inline>
        </w:drawing>
      </w:r>
    </w:p>
    <w:p w14:paraId="4F0C9699" w14:textId="7C888E84" w:rsidR="008839A1" w:rsidRDefault="008839A1" w:rsidP="008839A1">
      <w:r>
        <w:t xml:space="preserve">To access this record go to Setup and Type “Custom Metadata” into the Quick Find Search box. Click “Custom Metadata Types” and then location Sourcing Center in the resulting list. Click </w:t>
      </w:r>
      <w:r w:rsidRPr="008839A1">
        <w:rPr>
          <w:b/>
        </w:rPr>
        <w:t>Manager Records</w:t>
      </w:r>
      <w:r>
        <w:t xml:space="preserve"> next to the Sourcing Center Type line item and then </w:t>
      </w:r>
      <w:r w:rsidRPr="008839A1">
        <w:rPr>
          <w:b/>
        </w:rPr>
        <w:t>Edit</w:t>
      </w:r>
      <w:r>
        <w:t xml:space="preserve"> on the Sourcing Center Record.</w:t>
      </w:r>
    </w:p>
    <w:p w14:paraId="1C36C74D" w14:textId="43F66F5B" w:rsidR="008839A1" w:rsidRPr="008839A1" w:rsidRDefault="008839A1" w:rsidP="008839A1">
      <w:r>
        <w:t>The Top section controls the default Must Have Filters and the Bottom Section indicates which filters should be used for scoring.</w:t>
      </w:r>
    </w:p>
    <w:p w14:paraId="71A827FB" w14:textId="1E35A59E" w:rsidR="00B2386F" w:rsidRDefault="00B2386F" w:rsidP="00B2386F">
      <w:pPr>
        <w:pStyle w:val="Heading3"/>
      </w:pPr>
      <w:r>
        <w:t>Must Have Filters</w:t>
      </w:r>
      <w:bookmarkEnd w:id="40"/>
    </w:p>
    <w:p w14:paraId="29CA5A69" w14:textId="430C7A4D" w:rsidR="00B2386F" w:rsidRDefault="008839A1" w:rsidP="00B2386F">
      <w:r>
        <w:t>The following</w:t>
      </w:r>
      <w:r w:rsidR="000D3CF6">
        <w:t xml:space="preserve"> Must Have filters </w:t>
      </w:r>
      <w:r>
        <w:t>may be</w:t>
      </w:r>
      <w:r w:rsidR="000D3CF6">
        <w:t xml:space="preserve"> created by default to help narrow down the candidates to be considered:</w:t>
      </w:r>
    </w:p>
    <w:p w14:paraId="1404CC17" w14:textId="5DA11BE5" w:rsidR="000D3CF6" w:rsidRDefault="000D3CF6" w:rsidP="000D3CF6">
      <w:pPr>
        <w:pStyle w:val="ListParagraph"/>
        <w:numPr>
          <w:ilvl w:val="0"/>
          <w:numId w:val="17"/>
        </w:numPr>
      </w:pPr>
      <w:r>
        <w:t xml:space="preserve">A </w:t>
      </w:r>
      <w:r w:rsidR="008839A1">
        <w:rPr>
          <w:b/>
        </w:rPr>
        <w:t>Location</w:t>
      </w:r>
      <w:r>
        <w:t xml:space="preserve"> filter eliminates candidates who </w:t>
      </w:r>
      <w:r w:rsidR="00D5214E">
        <w:t>do not</w:t>
      </w:r>
      <w:r>
        <w:t xml:space="preserve"> currently reside in </w:t>
      </w:r>
      <w:r w:rsidR="008839A1">
        <w:t>a given Location</w:t>
      </w:r>
      <w:r>
        <w:t>.</w:t>
      </w:r>
      <w:r w:rsidR="008839A1">
        <w:t xml:space="preserve"> Choices are:</w:t>
      </w:r>
    </w:p>
    <w:p w14:paraId="45E42D0D" w14:textId="170AFF0B" w:rsidR="008839A1" w:rsidRDefault="008839A1" w:rsidP="008839A1">
      <w:pPr>
        <w:pStyle w:val="ListParagraph"/>
        <w:numPr>
          <w:ilvl w:val="1"/>
          <w:numId w:val="17"/>
        </w:numPr>
      </w:pPr>
      <w:r>
        <w:t>No Filter</w:t>
      </w:r>
    </w:p>
    <w:p w14:paraId="08B807AC" w14:textId="09F462AA" w:rsidR="008839A1" w:rsidRDefault="008839A1" w:rsidP="008839A1">
      <w:pPr>
        <w:pStyle w:val="ListParagraph"/>
        <w:numPr>
          <w:ilvl w:val="1"/>
          <w:numId w:val="17"/>
        </w:numPr>
      </w:pPr>
      <w:r>
        <w:t>Must Have Country</w:t>
      </w:r>
    </w:p>
    <w:p w14:paraId="1BE70D42" w14:textId="7D6FDF61" w:rsidR="008839A1" w:rsidRDefault="008839A1" w:rsidP="008839A1">
      <w:pPr>
        <w:pStyle w:val="ListParagraph"/>
        <w:numPr>
          <w:ilvl w:val="1"/>
          <w:numId w:val="17"/>
        </w:numPr>
      </w:pPr>
      <w:r>
        <w:t>Must Have State</w:t>
      </w:r>
    </w:p>
    <w:p w14:paraId="7F79C462" w14:textId="47D98F23" w:rsidR="008839A1" w:rsidRDefault="008839A1" w:rsidP="008839A1">
      <w:pPr>
        <w:pStyle w:val="ListParagraph"/>
        <w:numPr>
          <w:ilvl w:val="1"/>
          <w:numId w:val="17"/>
        </w:numPr>
      </w:pPr>
      <w:r>
        <w:t>Must Have Radius</w:t>
      </w:r>
    </w:p>
    <w:p w14:paraId="59C7D09F" w14:textId="519A25A4" w:rsidR="000D3CF6" w:rsidRDefault="000D3CF6" w:rsidP="000D3CF6">
      <w:pPr>
        <w:pStyle w:val="ListParagraph"/>
        <w:numPr>
          <w:ilvl w:val="0"/>
          <w:numId w:val="17"/>
        </w:numPr>
      </w:pPr>
      <w:r>
        <w:t xml:space="preserve">A </w:t>
      </w:r>
      <w:r w:rsidR="008839A1">
        <w:rPr>
          <w:b/>
        </w:rPr>
        <w:t>Skills</w:t>
      </w:r>
      <w:r w:rsidR="00D5214E">
        <w:t xml:space="preserve"> f</w:t>
      </w:r>
      <w:r>
        <w:t xml:space="preserve">ilter eliminates candidates who </w:t>
      </w:r>
      <w:r w:rsidR="008839A1">
        <w:t xml:space="preserve">do </w:t>
      </w:r>
      <w:r>
        <w:t xml:space="preserve">not </w:t>
      </w:r>
      <w:r w:rsidR="008839A1">
        <w:t>have one or more qualifications. Choices are:</w:t>
      </w:r>
    </w:p>
    <w:p w14:paraId="4A20EB87" w14:textId="5F660AFC" w:rsidR="000D3CF6" w:rsidRDefault="008839A1" w:rsidP="000D3CF6">
      <w:pPr>
        <w:pStyle w:val="ListParagraph"/>
        <w:numPr>
          <w:ilvl w:val="1"/>
          <w:numId w:val="17"/>
        </w:numPr>
      </w:pPr>
      <w:r>
        <w:t>No Filter</w:t>
      </w:r>
    </w:p>
    <w:p w14:paraId="3503FC77" w14:textId="685E052D" w:rsidR="000D3CF6" w:rsidRDefault="008839A1" w:rsidP="000D3CF6">
      <w:pPr>
        <w:pStyle w:val="ListParagraph"/>
        <w:numPr>
          <w:ilvl w:val="1"/>
          <w:numId w:val="17"/>
        </w:numPr>
      </w:pPr>
      <w:r>
        <w:t>Must Have Any (1 or more)</w:t>
      </w:r>
    </w:p>
    <w:p w14:paraId="7F472B88" w14:textId="6A403B2A" w:rsidR="008839A1" w:rsidRDefault="008839A1" w:rsidP="000D3CF6">
      <w:pPr>
        <w:pStyle w:val="ListParagraph"/>
        <w:numPr>
          <w:ilvl w:val="1"/>
          <w:numId w:val="17"/>
        </w:numPr>
      </w:pPr>
      <w:r>
        <w:t>Must Have All</w:t>
      </w:r>
    </w:p>
    <w:p w14:paraId="16BE05D6" w14:textId="649202E9" w:rsidR="000D3CF6" w:rsidRDefault="008839A1" w:rsidP="000D3CF6">
      <w:pPr>
        <w:pStyle w:val="ListParagraph"/>
        <w:numPr>
          <w:ilvl w:val="0"/>
          <w:numId w:val="17"/>
        </w:numPr>
      </w:pPr>
      <w:r>
        <w:t xml:space="preserve">A </w:t>
      </w:r>
      <w:r w:rsidRPr="005C2920">
        <w:rPr>
          <w:b/>
        </w:rPr>
        <w:t>Target Companies</w:t>
      </w:r>
      <w:r>
        <w:t xml:space="preserve"> filter </w:t>
      </w:r>
      <w:r w:rsidR="005C2920">
        <w:t>check box requires that the current or a previous employer be included in the list of target companies provided.</w:t>
      </w:r>
    </w:p>
    <w:p w14:paraId="3353677A" w14:textId="445D3ACA" w:rsidR="005C2920" w:rsidRDefault="005C2920" w:rsidP="000D3CF6">
      <w:pPr>
        <w:pStyle w:val="ListParagraph"/>
        <w:numPr>
          <w:ilvl w:val="0"/>
          <w:numId w:val="17"/>
        </w:numPr>
      </w:pPr>
      <w:r>
        <w:t xml:space="preserve">A </w:t>
      </w:r>
      <w:r w:rsidRPr="005C2920">
        <w:rPr>
          <w:b/>
        </w:rPr>
        <w:t>Job Title</w:t>
      </w:r>
      <w:r>
        <w:t xml:space="preserve"> filter provides the choice of:</w:t>
      </w:r>
    </w:p>
    <w:p w14:paraId="5580AC42" w14:textId="28389F8D" w:rsidR="005C2920" w:rsidRDefault="005C2920" w:rsidP="005C2920">
      <w:pPr>
        <w:pStyle w:val="ListParagraph"/>
        <w:numPr>
          <w:ilvl w:val="1"/>
          <w:numId w:val="17"/>
        </w:numPr>
      </w:pPr>
      <w:r>
        <w:t>No Filter</w:t>
      </w:r>
    </w:p>
    <w:p w14:paraId="47A536EB" w14:textId="037E8921" w:rsidR="005C2920" w:rsidRDefault="005C2920" w:rsidP="005C2920">
      <w:pPr>
        <w:pStyle w:val="ListParagraph"/>
        <w:numPr>
          <w:ilvl w:val="1"/>
          <w:numId w:val="17"/>
        </w:numPr>
      </w:pPr>
      <w:r>
        <w:t>Current Title</w:t>
      </w:r>
    </w:p>
    <w:p w14:paraId="1F4DB752" w14:textId="6D8A3FA9" w:rsidR="005C2920" w:rsidRDefault="005C2920" w:rsidP="005C2920">
      <w:pPr>
        <w:pStyle w:val="ListParagraph"/>
        <w:numPr>
          <w:ilvl w:val="1"/>
          <w:numId w:val="17"/>
        </w:numPr>
      </w:pPr>
      <w:r>
        <w:lastRenderedPageBreak/>
        <w:t>Current or Previous Title</w:t>
      </w:r>
    </w:p>
    <w:p w14:paraId="285F5D47" w14:textId="4F693F1F" w:rsidR="005C2920" w:rsidRDefault="005C2920" w:rsidP="005C2920">
      <w:pPr>
        <w:pStyle w:val="ListParagraph"/>
        <w:numPr>
          <w:ilvl w:val="0"/>
          <w:numId w:val="17"/>
        </w:numPr>
      </w:pPr>
      <w:r>
        <w:t>The Last Activity filter requires that some interaction has occurred recently with the candidate. Choices are:</w:t>
      </w:r>
    </w:p>
    <w:p w14:paraId="5544E746" w14:textId="185426A5" w:rsidR="005C2920" w:rsidRDefault="005C2920" w:rsidP="005C2920">
      <w:pPr>
        <w:pStyle w:val="ListParagraph"/>
        <w:numPr>
          <w:ilvl w:val="1"/>
          <w:numId w:val="17"/>
        </w:numPr>
      </w:pPr>
      <w:r>
        <w:t>No Filter</w:t>
      </w:r>
    </w:p>
    <w:p w14:paraId="13A7682C" w14:textId="1BA9D689" w:rsidR="005C2920" w:rsidRDefault="005C2920" w:rsidP="005C2920">
      <w:pPr>
        <w:pStyle w:val="ListParagraph"/>
        <w:numPr>
          <w:ilvl w:val="1"/>
          <w:numId w:val="17"/>
        </w:numPr>
      </w:pPr>
      <w:r>
        <w:t>&lt; 30 Days</w:t>
      </w:r>
    </w:p>
    <w:p w14:paraId="6F5B466E" w14:textId="2639F330" w:rsidR="005C2920" w:rsidRDefault="005C2920" w:rsidP="005C2920">
      <w:pPr>
        <w:pStyle w:val="ListParagraph"/>
        <w:numPr>
          <w:ilvl w:val="1"/>
          <w:numId w:val="17"/>
        </w:numPr>
      </w:pPr>
      <w:r>
        <w:t>&lt; 90 Days</w:t>
      </w:r>
    </w:p>
    <w:p w14:paraId="5D9800E3" w14:textId="18334684" w:rsidR="005C2920" w:rsidRDefault="005C2920" w:rsidP="005C2920">
      <w:pPr>
        <w:pStyle w:val="ListParagraph"/>
        <w:numPr>
          <w:ilvl w:val="1"/>
          <w:numId w:val="17"/>
        </w:numPr>
      </w:pPr>
      <w:r>
        <w:t>&lt; 180 Days</w:t>
      </w:r>
    </w:p>
    <w:p w14:paraId="53F0A62A" w14:textId="4A6D6A7B" w:rsidR="00EB5BCF" w:rsidRDefault="00EB5BCF" w:rsidP="000D3CF6">
      <w:r>
        <w:t xml:space="preserve">Additional Must Have filters may be applied and the Default Must Have filters may be modified </w:t>
      </w:r>
      <w:r w:rsidR="00D5214E">
        <w:t xml:space="preserve">in order </w:t>
      </w:r>
      <w:r>
        <w:t>to increase or decrease the number of candidates to be considered.</w:t>
      </w:r>
    </w:p>
    <w:p w14:paraId="72BA0928" w14:textId="1AA06EE1" w:rsidR="000D3CF6" w:rsidRDefault="00550E09" w:rsidP="000D3CF6">
      <w:pPr>
        <w:pStyle w:val="Heading3"/>
      </w:pPr>
      <w:bookmarkStart w:id="41" w:name="_Toc339645653"/>
      <w:r>
        <w:t xml:space="preserve">Default </w:t>
      </w:r>
      <w:r w:rsidR="000D3CF6">
        <w:t>Nice to Have Filters</w:t>
      </w:r>
      <w:bookmarkEnd w:id="41"/>
    </w:p>
    <w:p w14:paraId="3DEE332B" w14:textId="07043AE9" w:rsidR="000D3CF6" w:rsidRDefault="00D5214E" w:rsidP="000D3CF6">
      <w:r>
        <w:t>Four Nice to H</w:t>
      </w:r>
      <w:r w:rsidR="002C5611">
        <w:t>ave filters are generated for the initial scoring:</w:t>
      </w:r>
    </w:p>
    <w:p w14:paraId="499A2BFA" w14:textId="5A2A7EFB" w:rsidR="002C5611" w:rsidRDefault="005C2920" w:rsidP="002C5611">
      <w:pPr>
        <w:pStyle w:val="ListParagraph"/>
        <w:numPr>
          <w:ilvl w:val="0"/>
          <w:numId w:val="17"/>
        </w:numPr>
      </w:pPr>
      <w:r>
        <w:t xml:space="preserve">Score </w:t>
      </w:r>
      <w:r w:rsidRPr="005C2920">
        <w:rPr>
          <w:b/>
        </w:rPr>
        <w:t>Location</w:t>
      </w:r>
      <w:r w:rsidR="00D5214E">
        <w:t>.</w:t>
      </w:r>
    </w:p>
    <w:p w14:paraId="5A91AF24" w14:textId="17CABB8A" w:rsidR="002C5611" w:rsidRDefault="005C2920" w:rsidP="002C5611">
      <w:pPr>
        <w:pStyle w:val="ListParagraph"/>
        <w:numPr>
          <w:ilvl w:val="0"/>
          <w:numId w:val="17"/>
        </w:numPr>
      </w:pPr>
      <w:r>
        <w:t>Score</w:t>
      </w:r>
      <w:r w:rsidR="002C5611">
        <w:t xml:space="preserve"> </w:t>
      </w:r>
      <w:r w:rsidR="002C5611" w:rsidRPr="0022202D">
        <w:rPr>
          <w:b/>
        </w:rPr>
        <w:t>Title</w:t>
      </w:r>
    </w:p>
    <w:p w14:paraId="4972F044" w14:textId="4DCE9556" w:rsidR="002C5611" w:rsidRDefault="005C2920" w:rsidP="002C5611">
      <w:pPr>
        <w:pStyle w:val="ListParagraph"/>
        <w:numPr>
          <w:ilvl w:val="0"/>
          <w:numId w:val="17"/>
        </w:numPr>
      </w:pPr>
      <w:r>
        <w:t>Score</w:t>
      </w:r>
      <w:r w:rsidR="002C5611">
        <w:t xml:space="preserve"> </w:t>
      </w:r>
      <w:r w:rsidR="0022202D">
        <w:rPr>
          <w:b/>
        </w:rPr>
        <w:t>S</w:t>
      </w:r>
      <w:r w:rsidR="002C5611" w:rsidRPr="0022202D">
        <w:rPr>
          <w:b/>
        </w:rPr>
        <w:t>kills</w:t>
      </w:r>
      <w:r w:rsidR="00D5214E">
        <w:t>.</w:t>
      </w:r>
    </w:p>
    <w:p w14:paraId="76D79C3B" w14:textId="0F26B537" w:rsidR="002C5611" w:rsidRDefault="005C2920" w:rsidP="002C5611">
      <w:pPr>
        <w:pStyle w:val="ListParagraph"/>
        <w:numPr>
          <w:ilvl w:val="0"/>
          <w:numId w:val="17"/>
        </w:numPr>
      </w:pPr>
      <w:r>
        <w:t xml:space="preserve">Score </w:t>
      </w:r>
      <w:r w:rsidRPr="005C2920">
        <w:rPr>
          <w:b/>
        </w:rPr>
        <w:t>Target Companies</w:t>
      </w:r>
      <w:r w:rsidR="00D5214E">
        <w:t>.</w:t>
      </w:r>
    </w:p>
    <w:p w14:paraId="23272163" w14:textId="66CC0160" w:rsidR="002C5611" w:rsidRDefault="005C2920" w:rsidP="002C5611">
      <w:r>
        <w:t>If all four were selected, e</w:t>
      </w:r>
      <w:r w:rsidR="002C5611">
        <w:t xml:space="preserve">ach </w:t>
      </w:r>
      <w:r>
        <w:t>would make up</w:t>
      </w:r>
      <w:r w:rsidR="002C5611">
        <w:t xml:space="preserve"> 25% of the final score. </w:t>
      </w:r>
      <w:r w:rsidR="008F2093">
        <w:t>Adding a fifth filter type would make each type worth 20%.</w:t>
      </w:r>
      <w:r w:rsidR="008F2093" w:rsidRPr="008F2093">
        <w:t xml:space="preserve"> </w:t>
      </w:r>
      <w:r w:rsidR="008F2093">
        <w:t>In the future</w:t>
      </w:r>
      <w:r w:rsidR="00D5214E">
        <w:t>,</w:t>
      </w:r>
      <w:r w:rsidR="008F2093">
        <w:t xml:space="preserve"> we will enable the user to change the relative weighting of the filters.</w:t>
      </w:r>
    </w:p>
    <w:p w14:paraId="78202C6B" w14:textId="11A7ABA9" w:rsidR="00B2386F" w:rsidRDefault="00D5214E" w:rsidP="003463F2">
      <w:r>
        <w:t>The Radius filter generates</w:t>
      </w:r>
      <w:r w:rsidR="002C5611">
        <w:t xml:space="preserve"> a score based on the actual distance from the Job. Living at the job site is worth 100%. Living just within the Radius limit </w:t>
      </w:r>
      <w:r w:rsidR="008F2093">
        <w:t xml:space="preserve">on the Job Order </w:t>
      </w:r>
      <w:r w:rsidR="002C5611">
        <w:t>is worth 33%. Candidates who live outside the Radius</w:t>
      </w:r>
      <w:r>
        <w:t>,</w:t>
      </w:r>
      <w:r w:rsidR="002C5611">
        <w:t xml:space="preserve"> but within 1.5 times the Radius are still awarded </w:t>
      </w:r>
      <w:r w:rsidR="008F2093">
        <w:t>scores between 0 and 33% for this filter type</w:t>
      </w:r>
      <w:r w:rsidR="002C5611">
        <w:t>.</w:t>
      </w:r>
    </w:p>
    <w:p w14:paraId="4B7C5CD8" w14:textId="3B5DAB19" w:rsidR="002C5611" w:rsidRDefault="002C5611" w:rsidP="003463F2">
      <w:r>
        <w:t>A candidate whose current title is a match gets 100% credit</w:t>
      </w:r>
      <w:r w:rsidR="005C2920">
        <w:t xml:space="preserve"> for the category</w:t>
      </w:r>
      <w:r>
        <w:t>. A candidate with a previous title that matches gets 50%</w:t>
      </w:r>
      <w:r w:rsidR="00001C72">
        <w:t xml:space="preserve"> credit</w:t>
      </w:r>
      <w:r>
        <w:t>.</w:t>
      </w:r>
    </w:p>
    <w:p w14:paraId="2A0C26D6" w14:textId="15258289" w:rsidR="002C5611" w:rsidRDefault="002C5611" w:rsidP="003463F2">
      <w:r>
        <w:t>Matching skills are equally weighted. Matching all will genera</w:t>
      </w:r>
      <w:r w:rsidR="00D5214E">
        <w:t>te 100% credit for the Skills; matching o</w:t>
      </w:r>
      <w:r>
        <w:t xml:space="preserve">ne </w:t>
      </w:r>
      <w:r w:rsidR="00D5214E">
        <w:t xml:space="preserve">out </w:t>
      </w:r>
      <w:r>
        <w:t>of four would generate 25%</w:t>
      </w:r>
      <w:r w:rsidR="00001C72">
        <w:t xml:space="preserve"> credit</w:t>
      </w:r>
      <w:r>
        <w:t xml:space="preserve">. </w:t>
      </w:r>
    </w:p>
    <w:p w14:paraId="7F00F86F" w14:textId="6FE3F048" w:rsidR="00EB5BCF" w:rsidRDefault="00EB5BCF" w:rsidP="003463F2">
      <w:r>
        <w:t xml:space="preserve">As stated above, the score for each of these </w:t>
      </w:r>
      <w:r w:rsidR="00D5214E">
        <w:t>four</w:t>
      </w:r>
      <w:r>
        <w:t xml:space="preserve"> standard filter types </w:t>
      </w:r>
      <w:r w:rsidR="00D5214E">
        <w:t>is</w:t>
      </w:r>
      <w:r>
        <w:t xml:space="preserve"> combined to generate a final score in the range of 0-100%.</w:t>
      </w:r>
    </w:p>
    <w:p w14:paraId="17CA746E" w14:textId="4CE16D7E" w:rsidR="00550E09" w:rsidRDefault="00550E09" w:rsidP="00550E09">
      <w:pPr>
        <w:pStyle w:val="Heading3"/>
      </w:pPr>
      <w:bookmarkStart w:id="42" w:name="_Toc339645654"/>
      <w:r>
        <w:t>Additional Nice to Have Filters</w:t>
      </w:r>
      <w:bookmarkEnd w:id="42"/>
    </w:p>
    <w:p w14:paraId="225F305C" w14:textId="5B0D825B" w:rsidR="00550E09" w:rsidRDefault="00EB5BCF" w:rsidP="003463F2">
      <w:r>
        <w:t xml:space="preserve">Additional Nice to Have filters may be added or existing Nice to Have filters may be modified </w:t>
      </w:r>
      <w:r w:rsidR="00001C72">
        <w:t xml:space="preserve">in order </w:t>
      </w:r>
      <w:r>
        <w:t xml:space="preserve">to further dial in the scoring of the candidates. This is useful if there are too many candidates near the top with similar scores. </w:t>
      </w:r>
    </w:p>
    <w:p w14:paraId="76AAB67B" w14:textId="1685EB73" w:rsidR="00550E09" w:rsidRDefault="00532FF8" w:rsidP="00550E09">
      <w:r>
        <w:rPr>
          <w:b/>
        </w:rPr>
        <w:t>Employer</w:t>
      </w:r>
      <w:r w:rsidR="00550E09">
        <w:t xml:space="preserve"> is scored just like </w:t>
      </w:r>
      <w:r w:rsidR="00550E09" w:rsidRPr="00364E7D">
        <w:rPr>
          <w:b/>
        </w:rPr>
        <w:t>Title</w:t>
      </w:r>
      <w:r w:rsidR="00550E09">
        <w:t xml:space="preserve"> based on Current Company and Previous Company Employment History.</w:t>
      </w:r>
    </w:p>
    <w:p w14:paraId="0E278300" w14:textId="0456CA48" w:rsidR="00550E09" w:rsidRDefault="00550E09" w:rsidP="00550E09">
      <w:r w:rsidRPr="00974209">
        <w:rPr>
          <w:b/>
        </w:rPr>
        <w:t>Certifications</w:t>
      </w:r>
      <w:r>
        <w:t xml:space="preserve"> is treated like skills. Award </w:t>
      </w:r>
      <w:r w:rsidR="00532FF8">
        <w:t>credit</w:t>
      </w:r>
      <w:r>
        <w:t xml:space="preserve"> for each match and divide by the total number of N</w:t>
      </w:r>
      <w:r w:rsidR="00001C72">
        <w:t xml:space="preserve">ice </w:t>
      </w:r>
      <w:r>
        <w:t>T</w:t>
      </w:r>
      <w:r w:rsidR="00001C72">
        <w:t xml:space="preserve">o </w:t>
      </w:r>
      <w:r>
        <w:t>H</w:t>
      </w:r>
      <w:r w:rsidR="00001C72">
        <w:t>ave</w:t>
      </w:r>
      <w:r>
        <w:t xml:space="preserve"> Certifications to calculate the score.</w:t>
      </w:r>
    </w:p>
    <w:p w14:paraId="1CD94349" w14:textId="304ECCEE" w:rsidR="00550E09" w:rsidRDefault="00550E09" w:rsidP="00550E09">
      <w:r w:rsidRPr="00974209">
        <w:rPr>
          <w:b/>
        </w:rPr>
        <w:lastRenderedPageBreak/>
        <w:t>School</w:t>
      </w:r>
      <w:r>
        <w:t xml:space="preserve"> is an all or nothing match. If the Candidate has any of the schools provided in the list, they get 100%. If no match</w:t>
      </w:r>
      <w:r w:rsidR="00D5214E">
        <w:t>,</w:t>
      </w:r>
      <w:r>
        <w:t xml:space="preserve"> they get 0</w:t>
      </w:r>
      <w:r w:rsidR="00001C72">
        <w:t>%</w:t>
      </w:r>
      <w:r>
        <w:t>.</w:t>
      </w:r>
    </w:p>
    <w:p w14:paraId="55F70868" w14:textId="5DE94D60" w:rsidR="00550E09" w:rsidRDefault="00550E09" w:rsidP="00550E09">
      <w:r w:rsidRPr="00974209">
        <w:rPr>
          <w:b/>
        </w:rPr>
        <w:t>Degree</w:t>
      </w:r>
      <w:r>
        <w:t xml:space="preserve"> and </w:t>
      </w:r>
      <w:r w:rsidRPr="00974209">
        <w:rPr>
          <w:b/>
        </w:rPr>
        <w:t>Field of Study</w:t>
      </w:r>
      <w:r>
        <w:t xml:space="preserve"> will be sim</w:t>
      </w:r>
      <w:r w:rsidR="00D5214E">
        <w:t>plified in this pass. They get 100% for m</w:t>
      </w:r>
      <w:r>
        <w:t xml:space="preserve">atch and no partial credit for lesser degrees. If the user has a Masters or PhD and does not list their Bachelors, we will not assume they have one in this pass. </w:t>
      </w:r>
    </w:p>
    <w:p w14:paraId="010A632A" w14:textId="2054EFB4" w:rsidR="00550E09" w:rsidRPr="00484C59" w:rsidRDefault="00550E09" w:rsidP="00550E09">
      <w:r w:rsidRPr="00484C59">
        <w:rPr>
          <w:b/>
        </w:rPr>
        <w:t>Application Stage</w:t>
      </w:r>
      <w:r>
        <w:t xml:space="preserve"> and </w:t>
      </w:r>
      <w:r w:rsidRPr="00484C59">
        <w:rPr>
          <w:b/>
        </w:rPr>
        <w:t>Last Activity Date</w:t>
      </w:r>
      <w:r>
        <w:t xml:space="preserve"> are</w:t>
      </w:r>
      <w:r w:rsidR="00001C72">
        <w:t xml:space="preserve"> more likely to be used as Must </w:t>
      </w:r>
      <w:r>
        <w:t>Have filters, but if they are used as N</w:t>
      </w:r>
      <w:r w:rsidR="00001C72">
        <w:t xml:space="preserve">ice </w:t>
      </w:r>
      <w:r>
        <w:t>T</w:t>
      </w:r>
      <w:r w:rsidR="00001C72">
        <w:t xml:space="preserve">o </w:t>
      </w:r>
      <w:r>
        <w:t>H</w:t>
      </w:r>
      <w:r w:rsidR="00001C72">
        <w:t>ave</w:t>
      </w:r>
      <w:r>
        <w:t xml:space="preserve"> filters we treat them as all or nothing</w:t>
      </w:r>
      <w:r w:rsidR="00D5214E">
        <w:t>,</w:t>
      </w:r>
      <w:r>
        <w:t xml:space="preserve"> as well. If there are multiple filters in each category</w:t>
      </w:r>
      <w:r w:rsidR="00D5214E">
        <w:t>,</w:t>
      </w:r>
      <w:r>
        <w:t xml:space="preserve"> we w</w:t>
      </w:r>
      <w:r w:rsidR="00D5214E">
        <w:t>ill treat them like Title. Any m</w:t>
      </w:r>
      <w:r>
        <w:t>atch counts.</w:t>
      </w:r>
    </w:p>
    <w:p w14:paraId="068AEC85" w14:textId="5E65D3B7" w:rsidR="00550E09" w:rsidRPr="00484C59" w:rsidRDefault="00550E09" w:rsidP="00550E09">
      <w:r w:rsidRPr="00484C59">
        <w:rPr>
          <w:b/>
        </w:rPr>
        <w:t>Lists</w:t>
      </w:r>
      <w:r>
        <w:rPr>
          <w:b/>
        </w:rPr>
        <w:t xml:space="preserve"> </w:t>
      </w:r>
      <w:r>
        <w:t>are all or nothing</w:t>
      </w:r>
      <w:r w:rsidR="00D5214E">
        <w:t>,</w:t>
      </w:r>
      <w:r>
        <w:t xml:space="preserve"> as well. If the candidate is present in the list, they get </w:t>
      </w:r>
      <w:r w:rsidR="00532FF8">
        <w:t>full credit</w:t>
      </w:r>
      <w:r>
        <w:t>. If there is more than one list provided</w:t>
      </w:r>
      <w:r w:rsidR="00D5214E">
        <w:t>,</w:t>
      </w:r>
      <w:r>
        <w:t xml:space="preserve"> they work like skills. A candidate’s score is the number of lists they appear in divided by the total number of list filters with N</w:t>
      </w:r>
      <w:r w:rsidR="00001C72">
        <w:t xml:space="preserve">ice </w:t>
      </w:r>
      <w:r>
        <w:t>T</w:t>
      </w:r>
      <w:r w:rsidR="00001C72">
        <w:t xml:space="preserve">o </w:t>
      </w:r>
      <w:r>
        <w:t>H</w:t>
      </w:r>
      <w:r w:rsidR="00001C72">
        <w:t>ave</w:t>
      </w:r>
      <w:r>
        <w:t xml:space="preserve"> attributes. For example, </w:t>
      </w:r>
      <w:r w:rsidR="00D5214E">
        <w:t>five</w:t>
      </w:r>
      <w:r>
        <w:t xml:space="preserve"> list filters are specified with </w:t>
      </w:r>
      <w:r w:rsidR="00D5214E">
        <w:t>two</w:t>
      </w:r>
      <w:r>
        <w:t xml:space="preserve"> of them Must Have and </w:t>
      </w:r>
      <w:r w:rsidR="00D5214E">
        <w:t>three</w:t>
      </w:r>
      <w:r>
        <w:t xml:space="preserve"> of them N</w:t>
      </w:r>
      <w:r w:rsidR="00001C72">
        <w:t xml:space="preserve">ice </w:t>
      </w:r>
      <w:r>
        <w:t>T</w:t>
      </w:r>
      <w:r w:rsidR="00001C72">
        <w:t xml:space="preserve">o </w:t>
      </w:r>
      <w:r>
        <w:t>H</w:t>
      </w:r>
      <w:r w:rsidR="00001C72">
        <w:t>ave</w:t>
      </w:r>
      <w:r>
        <w:t>. A candidate must be in the M</w:t>
      </w:r>
      <w:r w:rsidR="00001C72">
        <w:t xml:space="preserve">ust </w:t>
      </w:r>
      <w:r>
        <w:t>H</w:t>
      </w:r>
      <w:r w:rsidR="00001C72">
        <w:t>ave</w:t>
      </w:r>
      <w:r>
        <w:t xml:space="preserve"> lists or will be knocked out. If the</w:t>
      </w:r>
      <w:r w:rsidR="00532FF8">
        <w:t>y</w:t>
      </w:r>
      <w:r>
        <w:t xml:space="preserve"> appear in </w:t>
      </w:r>
      <w:r w:rsidR="00D5214E">
        <w:t>two</w:t>
      </w:r>
      <w:r>
        <w:t xml:space="preserve"> of the </w:t>
      </w:r>
      <w:r w:rsidR="00D5214E">
        <w:t>three</w:t>
      </w:r>
      <w:r>
        <w:t xml:space="preserve"> N</w:t>
      </w:r>
      <w:r w:rsidR="00001C72">
        <w:t xml:space="preserve">ice </w:t>
      </w:r>
      <w:r>
        <w:t>T</w:t>
      </w:r>
      <w:r w:rsidR="00001C72">
        <w:t xml:space="preserve">o </w:t>
      </w:r>
      <w:r>
        <w:t>H</w:t>
      </w:r>
      <w:r w:rsidR="00001C72">
        <w:t>ave</w:t>
      </w:r>
      <w:r>
        <w:t xml:space="preserve"> lists, they will score 66%.</w:t>
      </w:r>
    </w:p>
    <w:p w14:paraId="7CB47D1A" w14:textId="77777777" w:rsidR="00532FF8" w:rsidRDefault="00532FF8">
      <w:pPr>
        <w:spacing w:before="0"/>
        <w:rPr>
          <w:rFonts w:asciiTheme="majorHAnsi" w:eastAsiaTheme="majorEastAsia" w:hAnsiTheme="majorHAnsi" w:cstheme="majorBidi"/>
          <w:b/>
          <w:bCs/>
          <w:color w:val="0C6196" w:themeColor="accent1" w:themeShade="B5"/>
          <w:sz w:val="32"/>
          <w:szCs w:val="32"/>
        </w:rPr>
      </w:pPr>
      <w:r>
        <w:br w:type="page"/>
      </w:r>
    </w:p>
    <w:p w14:paraId="48170B07" w14:textId="0B2099AF" w:rsidR="004D4C94" w:rsidRDefault="00284CE4" w:rsidP="008F1706">
      <w:pPr>
        <w:pStyle w:val="Heading1"/>
      </w:pPr>
      <w:bookmarkStart w:id="43" w:name="_Toc339645655"/>
      <w:r>
        <w:lastRenderedPageBreak/>
        <w:t xml:space="preserve">Standard </w:t>
      </w:r>
      <w:r w:rsidR="004D4C94">
        <w:t>Filters</w:t>
      </w:r>
      <w:bookmarkEnd w:id="43"/>
    </w:p>
    <w:p w14:paraId="370EEDED" w14:textId="7A199F7B" w:rsidR="004D4C94" w:rsidRDefault="001A1F50" w:rsidP="001A1F50">
      <w:r>
        <w:t xml:space="preserve">The </w:t>
      </w:r>
      <w:r w:rsidR="000836BC">
        <w:t>table</w:t>
      </w:r>
      <w:r>
        <w:t xml:space="preserve"> below </w:t>
      </w:r>
      <w:r w:rsidR="000836BC">
        <w:t>lists</w:t>
      </w:r>
      <w:r>
        <w:t xml:space="preserve"> the </w:t>
      </w:r>
      <w:r w:rsidR="004D4C94">
        <w:t xml:space="preserve">Sourcing Center </w:t>
      </w:r>
      <w:r w:rsidR="00284CE4">
        <w:t>standard Filter Types</w:t>
      </w:r>
      <w:r w:rsidR="00D5214E">
        <w:t xml:space="preserve"> for the Candidate Records</w:t>
      </w:r>
      <w:r w:rsidR="00BF7A10">
        <w:t>.</w:t>
      </w:r>
    </w:p>
    <w:p w14:paraId="16698783" w14:textId="77777777" w:rsidR="00BF7A10" w:rsidRDefault="00BF7A10" w:rsidP="001A1F50"/>
    <w:tbl>
      <w:tblPr>
        <w:tblStyle w:val="GridTable4-Accent11"/>
        <w:tblpPr w:leftFromText="180" w:rightFromText="180" w:vertAnchor="text" w:horzAnchor="page" w:tblpX="1741" w:tblpY="15"/>
        <w:tblW w:w="9643" w:type="dxa"/>
        <w:tblLook w:val="0420" w:firstRow="1" w:lastRow="0" w:firstColumn="0" w:lastColumn="0" w:noHBand="0" w:noVBand="1"/>
      </w:tblPr>
      <w:tblGrid>
        <w:gridCol w:w="1940"/>
        <w:gridCol w:w="1243"/>
        <w:gridCol w:w="1013"/>
        <w:gridCol w:w="998"/>
        <w:gridCol w:w="4449"/>
      </w:tblGrid>
      <w:tr w:rsidR="00D32E97" w14:paraId="3226AC63" w14:textId="77777777" w:rsidTr="00D32E97">
        <w:trPr>
          <w:cnfStyle w:val="100000000000" w:firstRow="1" w:lastRow="0" w:firstColumn="0" w:lastColumn="0" w:oddVBand="0" w:evenVBand="0" w:oddHBand="0" w:evenHBand="0" w:firstRowFirstColumn="0" w:firstRowLastColumn="0" w:lastRowFirstColumn="0" w:lastRowLastColumn="0"/>
        </w:trPr>
        <w:tc>
          <w:tcPr>
            <w:tcW w:w="1940" w:type="dxa"/>
          </w:tcPr>
          <w:p w14:paraId="1F0E7D9D" w14:textId="77777777" w:rsidR="00D32E97" w:rsidRPr="001F5C66" w:rsidRDefault="00D32E97" w:rsidP="00D96576">
            <w:pPr>
              <w:jc w:val="center"/>
              <w:rPr>
                <w:sz w:val="21"/>
              </w:rPr>
            </w:pPr>
            <w:r w:rsidRPr="001F5C66">
              <w:rPr>
                <w:sz w:val="21"/>
              </w:rPr>
              <w:t>Filter Type</w:t>
            </w:r>
          </w:p>
        </w:tc>
        <w:tc>
          <w:tcPr>
            <w:tcW w:w="1243" w:type="dxa"/>
          </w:tcPr>
          <w:p w14:paraId="3AE4C095" w14:textId="77777777" w:rsidR="00D32E97" w:rsidRDefault="00D32E97" w:rsidP="00D96576">
            <w:pPr>
              <w:spacing w:before="0"/>
              <w:jc w:val="center"/>
              <w:rPr>
                <w:sz w:val="21"/>
              </w:rPr>
            </w:pPr>
            <w:r>
              <w:rPr>
                <w:sz w:val="21"/>
              </w:rPr>
              <w:t>Candidate</w:t>
            </w:r>
          </w:p>
          <w:p w14:paraId="0B813D1E" w14:textId="77777777" w:rsidR="00D32E97" w:rsidRDefault="00D32E97" w:rsidP="00D96576">
            <w:pPr>
              <w:spacing w:before="0"/>
              <w:jc w:val="center"/>
              <w:rPr>
                <w:sz w:val="21"/>
              </w:rPr>
            </w:pPr>
            <w:r>
              <w:rPr>
                <w:sz w:val="21"/>
              </w:rPr>
              <w:t>Contact</w:t>
            </w:r>
          </w:p>
          <w:p w14:paraId="47728765" w14:textId="7633A1EB" w:rsidR="00D32E97" w:rsidRPr="001F5C66" w:rsidRDefault="00D32E97" w:rsidP="00D96576">
            <w:pPr>
              <w:spacing w:before="0"/>
              <w:jc w:val="center"/>
              <w:rPr>
                <w:sz w:val="21"/>
              </w:rPr>
            </w:pPr>
            <w:r>
              <w:rPr>
                <w:sz w:val="21"/>
              </w:rPr>
              <w:t>Both</w:t>
            </w:r>
          </w:p>
        </w:tc>
        <w:tc>
          <w:tcPr>
            <w:tcW w:w="1013" w:type="dxa"/>
          </w:tcPr>
          <w:p w14:paraId="1E97CD3F" w14:textId="78073469" w:rsidR="00D32E97" w:rsidRPr="001F5C66" w:rsidRDefault="00D32E97" w:rsidP="00D96576">
            <w:pPr>
              <w:spacing w:before="0"/>
              <w:jc w:val="center"/>
              <w:rPr>
                <w:sz w:val="21"/>
              </w:rPr>
            </w:pPr>
            <w:r w:rsidRPr="001F5C66">
              <w:rPr>
                <w:sz w:val="21"/>
              </w:rPr>
              <w:t>Must</w:t>
            </w:r>
            <w:r>
              <w:rPr>
                <w:sz w:val="21"/>
              </w:rPr>
              <w:t>/</w:t>
            </w:r>
          </w:p>
          <w:p w14:paraId="26D41D10" w14:textId="48FDA851" w:rsidR="00D32E97" w:rsidRPr="001F5C66" w:rsidRDefault="00D32E97" w:rsidP="00D96576">
            <w:pPr>
              <w:spacing w:before="0"/>
              <w:jc w:val="center"/>
              <w:rPr>
                <w:sz w:val="21"/>
              </w:rPr>
            </w:pPr>
            <w:r w:rsidRPr="001F5C66">
              <w:rPr>
                <w:sz w:val="21"/>
              </w:rPr>
              <w:t>Exclude</w:t>
            </w:r>
          </w:p>
        </w:tc>
        <w:tc>
          <w:tcPr>
            <w:tcW w:w="998" w:type="dxa"/>
          </w:tcPr>
          <w:p w14:paraId="111C4C0B" w14:textId="77777777" w:rsidR="00D32E97" w:rsidRDefault="00D32E97" w:rsidP="00D96576">
            <w:pPr>
              <w:spacing w:before="0"/>
              <w:jc w:val="center"/>
              <w:rPr>
                <w:sz w:val="21"/>
              </w:rPr>
            </w:pPr>
            <w:r>
              <w:rPr>
                <w:sz w:val="21"/>
              </w:rPr>
              <w:t>Contain</w:t>
            </w:r>
          </w:p>
          <w:p w14:paraId="16F61F1B" w14:textId="77777777" w:rsidR="00D32E97" w:rsidRDefault="00D32E97" w:rsidP="00D96576">
            <w:pPr>
              <w:spacing w:before="0"/>
              <w:jc w:val="center"/>
              <w:rPr>
                <w:sz w:val="21"/>
              </w:rPr>
            </w:pPr>
            <w:r>
              <w:rPr>
                <w:sz w:val="21"/>
              </w:rPr>
              <w:t>Starts</w:t>
            </w:r>
          </w:p>
          <w:p w14:paraId="374468BA" w14:textId="4D9F2E8A" w:rsidR="00D32E97" w:rsidRPr="001F5C66" w:rsidRDefault="00D32E97" w:rsidP="00D96576">
            <w:pPr>
              <w:spacing w:before="0"/>
              <w:jc w:val="center"/>
              <w:rPr>
                <w:sz w:val="21"/>
              </w:rPr>
            </w:pPr>
            <w:r>
              <w:rPr>
                <w:sz w:val="21"/>
              </w:rPr>
              <w:t>Exact</w:t>
            </w:r>
          </w:p>
        </w:tc>
        <w:tc>
          <w:tcPr>
            <w:tcW w:w="4449" w:type="dxa"/>
          </w:tcPr>
          <w:p w14:paraId="09F5B4D3" w14:textId="4BD14B59" w:rsidR="00D32E97" w:rsidRPr="001F5C66" w:rsidRDefault="00D32E97" w:rsidP="00D96576">
            <w:pPr>
              <w:jc w:val="center"/>
              <w:rPr>
                <w:sz w:val="21"/>
              </w:rPr>
            </w:pPr>
            <w:r w:rsidRPr="001F5C66">
              <w:rPr>
                <w:sz w:val="21"/>
              </w:rPr>
              <w:t>Options or Parameters</w:t>
            </w:r>
          </w:p>
        </w:tc>
      </w:tr>
      <w:tr w:rsidR="00D32E97" w14:paraId="699F2484" w14:textId="77777777" w:rsidTr="00D32E97">
        <w:trPr>
          <w:cnfStyle w:val="000000100000" w:firstRow="0" w:lastRow="0" w:firstColumn="0" w:lastColumn="0" w:oddVBand="0" w:evenVBand="0" w:oddHBand="1" w:evenHBand="0" w:firstRowFirstColumn="0" w:firstRowLastColumn="0" w:lastRowFirstColumn="0" w:lastRowLastColumn="0"/>
        </w:trPr>
        <w:tc>
          <w:tcPr>
            <w:tcW w:w="1940" w:type="dxa"/>
          </w:tcPr>
          <w:p w14:paraId="0488F280" w14:textId="78126EDA" w:rsidR="00D32E97" w:rsidRPr="004F35FA" w:rsidRDefault="00D32E97" w:rsidP="00D96576">
            <w:pPr>
              <w:rPr>
                <w:sz w:val="22"/>
                <w:szCs w:val="22"/>
              </w:rPr>
            </w:pPr>
            <w:r w:rsidRPr="004F35FA">
              <w:rPr>
                <w:sz w:val="22"/>
                <w:szCs w:val="22"/>
              </w:rPr>
              <w:t>Location</w:t>
            </w:r>
          </w:p>
        </w:tc>
        <w:tc>
          <w:tcPr>
            <w:tcW w:w="1243" w:type="dxa"/>
          </w:tcPr>
          <w:p w14:paraId="7D0B29E6" w14:textId="54BBB2C3" w:rsidR="00D32E97" w:rsidRPr="004F35FA" w:rsidRDefault="00F319F7" w:rsidP="00D96576">
            <w:pPr>
              <w:jc w:val="center"/>
              <w:rPr>
                <w:sz w:val="22"/>
                <w:szCs w:val="22"/>
              </w:rPr>
            </w:pPr>
            <w:r>
              <w:rPr>
                <w:sz w:val="22"/>
                <w:szCs w:val="22"/>
              </w:rPr>
              <w:t>Both</w:t>
            </w:r>
          </w:p>
        </w:tc>
        <w:tc>
          <w:tcPr>
            <w:tcW w:w="1013" w:type="dxa"/>
          </w:tcPr>
          <w:p w14:paraId="68C1A595" w14:textId="0FC11339" w:rsidR="00D32E97" w:rsidRPr="004F35FA" w:rsidRDefault="00D32E97" w:rsidP="00D96576">
            <w:pPr>
              <w:jc w:val="center"/>
              <w:rPr>
                <w:sz w:val="22"/>
                <w:szCs w:val="22"/>
              </w:rPr>
            </w:pPr>
          </w:p>
        </w:tc>
        <w:tc>
          <w:tcPr>
            <w:tcW w:w="998" w:type="dxa"/>
          </w:tcPr>
          <w:p w14:paraId="02CFBFD4" w14:textId="77777777" w:rsidR="00D32E97" w:rsidRPr="004F35FA" w:rsidRDefault="00D32E97" w:rsidP="00D96576">
            <w:pPr>
              <w:jc w:val="center"/>
              <w:rPr>
                <w:sz w:val="22"/>
                <w:szCs w:val="22"/>
              </w:rPr>
            </w:pPr>
          </w:p>
        </w:tc>
        <w:tc>
          <w:tcPr>
            <w:tcW w:w="4449" w:type="dxa"/>
          </w:tcPr>
          <w:p w14:paraId="14CBCDB4" w14:textId="567287C7" w:rsidR="00D32E97" w:rsidRPr="004F35FA" w:rsidRDefault="00D32E97" w:rsidP="00D96576">
            <w:pPr>
              <w:rPr>
                <w:sz w:val="22"/>
                <w:szCs w:val="22"/>
              </w:rPr>
            </w:pPr>
            <w:r w:rsidRPr="004F35FA">
              <w:rPr>
                <w:sz w:val="22"/>
                <w:szCs w:val="22"/>
              </w:rPr>
              <w:t>City, State/Province, Country, Postal, Radius</w:t>
            </w:r>
          </w:p>
        </w:tc>
      </w:tr>
      <w:tr w:rsidR="00F319F7" w14:paraId="33A39C7A" w14:textId="77777777" w:rsidTr="00D32E97">
        <w:tc>
          <w:tcPr>
            <w:tcW w:w="1940" w:type="dxa"/>
          </w:tcPr>
          <w:p w14:paraId="0D3B3225" w14:textId="26B6BBA7" w:rsidR="00F319F7" w:rsidRPr="004F35FA" w:rsidRDefault="00F319F7" w:rsidP="00D96576">
            <w:pPr>
              <w:rPr>
                <w:sz w:val="22"/>
                <w:szCs w:val="22"/>
              </w:rPr>
            </w:pPr>
            <w:r>
              <w:rPr>
                <w:sz w:val="22"/>
                <w:szCs w:val="22"/>
              </w:rPr>
              <w:t>Contact</w:t>
            </w:r>
          </w:p>
        </w:tc>
        <w:tc>
          <w:tcPr>
            <w:tcW w:w="1243" w:type="dxa"/>
          </w:tcPr>
          <w:p w14:paraId="32FF7342" w14:textId="4B49CC82" w:rsidR="00F319F7" w:rsidRDefault="00F319F7" w:rsidP="00D96576">
            <w:pPr>
              <w:jc w:val="center"/>
              <w:rPr>
                <w:sz w:val="22"/>
                <w:szCs w:val="22"/>
              </w:rPr>
            </w:pPr>
            <w:r>
              <w:rPr>
                <w:sz w:val="22"/>
                <w:szCs w:val="22"/>
              </w:rPr>
              <w:t>Contact</w:t>
            </w:r>
          </w:p>
        </w:tc>
        <w:tc>
          <w:tcPr>
            <w:tcW w:w="1013" w:type="dxa"/>
          </w:tcPr>
          <w:p w14:paraId="0CF57F33" w14:textId="69378512" w:rsidR="00F319F7" w:rsidRPr="004F35FA" w:rsidRDefault="00F319F7" w:rsidP="00D96576">
            <w:pPr>
              <w:jc w:val="center"/>
              <w:rPr>
                <w:sz w:val="22"/>
                <w:szCs w:val="22"/>
              </w:rPr>
            </w:pPr>
            <w:r>
              <w:rPr>
                <w:sz w:val="22"/>
                <w:szCs w:val="22"/>
              </w:rPr>
              <w:t>X</w:t>
            </w:r>
          </w:p>
        </w:tc>
        <w:tc>
          <w:tcPr>
            <w:tcW w:w="998" w:type="dxa"/>
          </w:tcPr>
          <w:p w14:paraId="411D814C" w14:textId="77777777" w:rsidR="00F319F7" w:rsidRPr="004F35FA" w:rsidRDefault="00F319F7" w:rsidP="00D96576">
            <w:pPr>
              <w:jc w:val="center"/>
              <w:rPr>
                <w:sz w:val="22"/>
                <w:szCs w:val="22"/>
              </w:rPr>
            </w:pPr>
          </w:p>
        </w:tc>
        <w:tc>
          <w:tcPr>
            <w:tcW w:w="4449" w:type="dxa"/>
          </w:tcPr>
          <w:p w14:paraId="23F61C2C" w14:textId="11F8E852" w:rsidR="00F319F7" w:rsidRPr="004F35FA" w:rsidRDefault="00F319F7" w:rsidP="00D96576">
            <w:pPr>
              <w:rPr>
                <w:sz w:val="22"/>
                <w:szCs w:val="22"/>
              </w:rPr>
            </w:pPr>
            <w:r>
              <w:rPr>
                <w:sz w:val="22"/>
                <w:szCs w:val="22"/>
              </w:rPr>
              <w:t>First Name, Last Name, Email Address</w:t>
            </w:r>
          </w:p>
        </w:tc>
      </w:tr>
      <w:tr w:rsidR="00D32E97" w14:paraId="33D0F523" w14:textId="77777777" w:rsidTr="00D32E97">
        <w:trPr>
          <w:cnfStyle w:val="000000100000" w:firstRow="0" w:lastRow="0" w:firstColumn="0" w:lastColumn="0" w:oddVBand="0" w:evenVBand="0" w:oddHBand="1" w:evenHBand="0" w:firstRowFirstColumn="0" w:firstRowLastColumn="0" w:lastRowFirstColumn="0" w:lastRowLastColumn="0"/>
        </w:trPr>
        <w:tc>
          <w:tcPr>
            <w:tcW w:w="1940" w:type="dxa"/>
          </w:tcPr>
          <w:p w14:paraId="4EF1B327" w14:textId="12B16DE3" w:rsidR="00D32E97" w:rsidRPr="004F35FA" w:rsidRDefault="00D32E97" w:rsidP="00D96576">
            <w:pPr>
              <w:rPr>
                <w:sz w:val="22"/>
                <w:szCs w:val="22"/>
              </w:rPr>
            </w:pPr>
            <w:r w:rsidRPr="004F35FA">
              <w:rPr>
                <w:sz w:val="22"/>
                <w:szCs w:val="22"/>
              </w:rPr>
              <w:t>Skills</w:t>
            </w:r>
          </w:p>
        </w:tc>
        <w:tc>
          <w:tcPr>
            <w:tcW w:w="1243" w:type="dxa"/>
          </w:tcPr>
          <w:p w14:paraId="0A6D80F7" w14:textId="3675B47D" w:rsidR="00D32E97" w:rsidRDefault="00F319F7" w:rsidP="00D96576">
            <w:pPr>
              <w:jc w:val="center"/>
              <w:rPr>
                <w:sz w:val="22"/>
                <w:szCs w:val="22"/>
              </w:rPr>
            </w:pPr>
            <w:r>
              <w:rPr>
                <w:sz w:val="22"/>
                <w:szCs w:val="22"/>
              </w:rPr>
              <w:t>Candidate</w:t>
            </w:r>
          </w:p>
        </w:tc>
        <w:tc>
          <w:tcPr>
            <w:tcW w:w="1013" w:type="dxa"/>
          </w:tcPr>
          <w:p w14:paraId="06D56478" w14:textId="3053659A" w:rsidR="00D32E97" w:rsidRPr="004F35FA" w:rsidRDefault="00D32E97" w:rsidP="00D96576">
            <w:pPr>
              <w:jc w:val="center"/>
              <w:rPr>
                <w:sz w:val="22"/>
                <w:szCs w:val="22"/>
              </w:rPr>
            </w:pPr>
            <w:r>
              <w:rPr>
                <w:sz w:val="22"/>
                <w:szCs w:val="22"/>
              </w:rPr>
              <w:t>X</w:t>
            </w:r>
          </w:p>
        </w:tc>
        <w:tc>
          <w:tcPr>
            <w:tcW w:w="998" w:type="dxa"/>
          </w:tcPr>
          <w:p w14:paraId="29656BE4" w14:textId="44654806" w:rsidR="00D32E97" w:rsidRPr="004F35FA" w:rsidRDefault="00D32E97" w:rsidP="00D96576">
            <w:pPr>
              <w:jc w:val="center"/>
              <w:rPr>
                <w:sz w:val="22"/>
                <w:szCs w:val="22"/>
              </w:rPr>
            </w:pPr>
            <w:r>
              <w:rPr>
                <w:sz w:val="22"/>
                <w:szCs w:val="22"/>
              </w:rPr>
              <w:t>X</w:t>
            </w:r>
          </w:p>
        </w:tc>
        <w:tc>
          <w:tcPr>
            <w:tcW w:w="4449" w:type="dxa"/>
          </w:tcPr>
          <w:p w14:paraId="2972CA8B" w14:textId="76FED605" w:rsidR="00D32E97" w:rsidRPr="004F35FA" w:rsidRDefault="00D32E97" w:rsidP="00D96576">
            <w:pPr>
              <w:rPr>
                <w:sz w:val="22"/>
                <w:szCs w:val="22"/>
              </w:rPr>
            </w:pPr>
          </w:p>
        </w:tc>
      </w:tr>
      <w:tr w:rsidR="00D32E97" w14:paraId="54D8434F" w14:textId="77777777" w:rsidTr="00D32E97">
        <w:tc>
          <w:tcPr>
            <w:tcW w:w="1940" w:type="dxa"/>
          </w:tcPr>
          <w:p w14:paraId="5DEE5153" w14:textId="13CA7AA7" w:rsidR="00D32E97" w:rsidRPr="004F35FA" w:rsidRDefault="00D32E97" w:rsidP="00D96576">
            <w:pPr>
              <w:rPr>
                <w:sz w:val="22"/>
                <w:szCs w:val="22"/>
              </w:rPr>
            </w:pPr>
            <w:r w:rsidRPr="004F35FA">
              <w:rPr>
                <w:sz w:val="22"/>
                <w:szCs w:val="22"/>
              </w:rPr>
              <w:t>Employer</w:t>
            </w:r>
          </w:p>
        </w:tc>
        <w:tc>
          <w:tcPr>
            <w:tcW w:w="1243" w:type="dxa"/>
          </w:tcPr>
          <w:p w14:paraId="679EFD34" w14:textId="06A67112" w:rsidR="00D32E97" w:rsidRDefault="00F319F7" w:rsidP="00D96576">
            <w:pPr>
              <w:jc w:val="center"/>
              <w:rPr>
                <w:sz w:val="22"/>
                <w:szCs w:val="22"/>
              </w:rPr>
            </w:pPr>
            <w:r>
              <w:rPr>
                <w:sz w:val="22"/>
                <w:szCs w:val="22"/>
              </w:rPr>
              <w:t>Candidate</w:t>
            </w:r>
          </w:p>
        </w:tc>
        <w:tc>
          <w:tcPr>
            <w:tcW w:w="1013" w:type="dxa"/>
          </w:tcPr>
          <w:p w14:paraId="07F6168F" w14:textId="25F94A2A" w:rsidR="00D32E97" w:rsidRPr="004F35FA" w:rsidRDefault="00D32E97" w:rsidP="00D96576">
            <w:pPr>
              <w:jc w:val="center"/>
              <w:rPr>
                <w:sz w:val="22"/>
                <w:szCs w:val="22"/>
              </w:rPr>
            </w:pPr>
            <w:r>
              <w:rPr>
                <w:sz w:val="22"/>
                <w:szCs w:val="22"/>
              </w:rPr>
              <w:t>X</w:t>
            </w:r>
          </w:p>
        </w:tc>
        <w:tc>
          <w:tcPr>
            <w:tcW w:w="998" w:type="dxa"/>
          </w:tcPr>
          <w:p w14:paraId="282B8E8F" w14:textId="2A28C5C7" w:rsidR="00D32E97" w:rsidRPr="004F35FA" w:rsidRDefault="00D32E97" w:rsidP="00D96576">
            <w:pPr>
              <w:jc w:val="center"/>
              <w:rPr>
                <w:sz w:val="22"/>
                <w:szCs w:val="22"/>
              </w:rPr>
            </w:pPr>
            <w:r>
              <w:rPr>
                <w:sz w:val="22"/>
                <w:szCs w:val="22"/>
              </w:rPr>
              <w:t>X</w:t>
            </w:r>
          </w:p>
        </w:tc>
        <w:tc>
          <w:tcPr>
            <w:tcW w:w="4449" w:type="dxa"/>
          </w:tcPr>
          <w:p w14:paraId="1AB2B50C" w14:textId="32E8CDCA" w:rsidR="00D32E97" w:rsidRPr="004F35FA" w:rsidRDefault="00D32E97" w:rsidP="00D96576">
            <w:pPr>
              <w:rPr>
                <w:sz w:val="22"/>
                <w:szCs w:val="22"/>
              </w:rPr>
            </w:pPr>
            <w:r w:rsidRPr="004F35FA">
              <w:rPr>
                <w:sz w:val="22"/>
                <w:szCs w:val="22"/>
              </w:rPr>
              <w:t xml:space="preserve">Current, </w:t>
            </w:r>
            <w:r>
              <w:rPr>
                <w:sz w:val="22"/>
                <w:szCs w:val="22"/>
              </w:rPr>
              <w:t>Current or Past, Past</w:t>
            </w:r>
          </w:p>
        </w:tc>
      </w:tr>
      <w:tr w:rsidR="00F319F7" w14:paraId="762C63C3" w14:textId="77777777" w:rsidTr="00D32E97">
        <w:trPr>
          <w:cnfStyle w:val="000000100000" w:firstRow="0" w:lastRow="0" w:firstColumn="0" w:lastColumn="0" w:oddVBand="0" w:evenVBand="0" w:oddHBand="1" w:evenHBand="0" w:firstRowFirstColumn="0" w:firstRowLastColumn="0" w:lastRowFirstColumn="0" w:lastRowLastColumn="0"/>
        </w:trPr>
        <w:tc>
          <w:tcPr>
            <w:tcW w:w="1940" w:type="dxa"/>
          </w:tcPr>
          <w:p w14:paraId="223A18C6" w14:textId="1FFC2DA6" w:rsidR="00F319F7" w:rsidRPr="004F35FA" w:rsidRDefault="00F319F7" w:rsidP="00D96576">
            <w:pPr>
              <w:rPr>
                <w:sz w:val="22"/>
                <w:szCs w:val="22"/>
              </w:rPr>
            </w:pPr>
            <w:r>
              <w:rPr>
                <w:sz w:val="22"/>
                <w:szCs w:val="22"/>
              </w:rPr>
              <w:t>Company</w:t>
            </w:r>
          </w:p>
        </w:tc>
        <w:tc>
          <w:tcPr>
            <w:tcW w:w="1243" w:type="dxa"/>
          </w:tcPr>
          <w:p w14:paraId="29D52049" w14:textId="286FEBE2" w:rsidR="00F319F7" w:rsidRDefault="00F319F7" w:rsidP="00D96576">
            <w:pPr>
              <w:jc w:val="center"/>
              <w:rPr>
                <w:sz w:val="22"/>
                <w:szCs w:val="22"/>
              </w:rPr>
            </w:pPr>
            <w:r>
              <w:rPr>
                <w:sz w:val="22"/>
                <w:szCs w:val="22"/>
              </w:rPr>
              <w:t>Contact</w:t>
            </w:r>
          </w:p>
        </w:tc>
        <w:tc>
          <w:tcPr>
            <w:tcW w:w="1013" w:type="dxa"/>
          </w:tcPr>
          <w:p w14:paraId="70446320" w14:textId="68B907E1" w:rsidR="00F319F7" w:rsidRDefault="00F319F7" w:rsidP="00D96576">
            <w:pPr>
              <w:jc w:val="center"/>
              <w:rPr>
                <w:sz w:val="22"/>
                <w:szCs w:val="22"/>
              </w:rPr>
            </w:pPr>
            <w:r>
              <w:rPr>
                <w:sz w:val="22"/>
                <w:szCs w:val="22"/>
              </w:rPr>
              <w:t>X</w:t>
            </w:r>
          </w:p>
        </w:tc>
        <w:tc>
          <w:tcPr>
            <w:tcW w:w="998" w:type="dxa"/>
          </w:tcPr>
          <w:p w14:paraId="0A9BB994" w14:textId="77777777" w:rsidR="00F319F7" w:rsidRDefault="00F319F7" w:rsidP="00D96576">
            <w:pPr>
              <w:jc w:val="center"/>
              <w:rPr>
                <w:sz w:val="22"/>
                <w:szCs w:val="22"/>
              </w:rPr>
            </w:pPr>
          </w:p>
        </w:tc>
        <w:tc>
          <w:tcPr>
            <w:tcW w:w="4449" w:type="dxa"/>
          </w:tcPr>
          <w:p w14:paraId="132B10B3" w14:textId="07AB5798" w:rsidR="00F319F7" w:rsidRPr="004F35FA" w:rsidRDefault="000836BC" w:rsidP="00D96576">
            <w:pPr>
              <w:rPr>
                <w:sz w:val="22"/>
                <w:szCs w:val="22"/>
              </w:rPr>
            </w:pPr>
            <w:r>
              <w:rPr>
                <w:sz w:val="22"/>
                <w:szCs w:val="22"/>
              </w:rPr>
              <w:t>Company Nam</w:t>
            </w:r>
            <w:r w:rsidR="00F319F7">
              <w:rPr>
                <w:sz w:val="22"/>
                <w:szCs w:val="22"/>
              </w:rPr>
              <w:t>e, Industry, Min/Max Employees, Min/Max Revenue, Account Type</w:t>
            </w:r>
          </w:p>
        </w:tc>
      </w:tr>
      <w:tr w:rsidR="00D32E97" w14:paraId="0BAAD7E3" w14:textId="77777777" w:rsidTr="00D32E97">
        <w:tc>
          <w:tcPr>
            <w:tcW w:w="1940" w:type="dxa"/>
          </w:tcPr>
          <w:p w14:paraId="10B0327A" w14:textId="27EAF17B" w:rsidR="00D32E97" w:rsidRPr="004F35FA" w:rsidRDefault="00D32E97" w:rsidP="00D96576">
            <w:pPr>
              <w:rPr>
                <w:sz w:val="22"/>
                <w:szCs w:val="22"/>
              </w:rPr>
            </w:pPr>
            <w:r w:rsidRPr="004F35FA">
              <w:rPr>
                <w:sz w:val="22"/>
                <w:szCs w:val="22"/>
              </w:rPr>
              <w:t>Title</w:t>
            </w:r>
          </w:p>
        </w:tc>
        <w:tc>
          <w:tcPr>
            <w:tcW w:w="1243" w:type="dxa"/>
          </w:tcPr>
          <w:p w14:paraId="0646FAF0" w14:textId="3FC5C31F" w:rsidR="00D32E97" w:rsidRDefault="00F319F7" w:rsidP="00D96576">
            <w:pPr>
              <w:jc w:val="center"/>
              <w:rPr>
                <w:sz w:val="22"/>
                <w:szCs w:val="22"/>
              </w:rPr>
            </w:pPr>
            <w:r>
              <w:rPr>
                <w:sz w:val="22"/>
                <w:szCs w:val="22"/>
              </w:rPr>
              <w:t>Both</w:t>
            </w:r>
          </w:p>
        </w:tc>
        <w:tc>
          <w:tcPr>
            <w:tcW w:w="1013" w:type="dxa"/>
          </w:tcPr>
          <w:p w14:paraId="6090A240" w14:textId="5964ACD3" w:rsidR="00D32E97" w:rsidRPr="004F35FA" w:rsidRDefault="00D32E97" w:rsidP="00D96576">
            <w:pPr>
              <w:jc w:val="center"/>
              <w:rPr>
                <w:sz w:val="22"/>
                <w:szCs w:val="22"/>
              </w:rPr>
            </w:pPr>
            <w:r>
              <w:rPr>
                <w:sz w:val="22"/>
                <w:szCs w:val="22"/>
              </w:rPr>
              <w:t>X</w:t>
            </w:r>
          </w:p>
        </w:tc>
        <w:tc>
          <w:tcPr>
            <w:tcW w:w="998" w:type="dxa"/>
          </w:tcPr>
          <w:p w14:paraId="2D7CCABC" w14:textId="78EDC84D" w:rsidR="00D32E97" w:rsidRPr="004F35FA" w:rsidRDefault="00D32E97" w:rsidP="00D96576">
            <w:pPr>
              <w:jc w:val="center"/>
              <w:rPr>
                <w:sz w:val="22"/>
                <w:szCs w:val="22"/>
              </w:rPr>
            </w:pPr>
            <w:r>
              <w:rPr>
                <w:sz w:val="22"/>
                <w:szCs w:val="22"/>
              </w:rPr>
              <w:t>X</w:t>
            </w:r>
          </w:p>
        </w:tc>
        <w:tc>
          <w:tcPr>
            <w:tcW w:w="4449" w:type="dxa"/>
          </w:tcPr>
          <w:p w14:paraId="528D23FF" w14:textId="2A08C510" w:rsidR="00D32E97" w:rsidRPr="004F35FA" w:rsidRDefault="00D32E97" w:rsidP="00D96576">
            <w:pPr>
              <w:rPr>
                <w:sz w:val="22"/>
                <w:szCs w:val="22"/>
              </w:rPr>
            </w:pPr>
            <w:r w:rsidRPr="004F35FA">
              <w:rPr>
                <w:sz w:val="22"/>
                <w:szCs w:val="22"/>
              </w:rPr>
              <w:t xml:space="preserve">Current, </w:t>
            </w:r>
            <w:r>
              <w:rPr>
                <w:sz w:val="22"/>
                <w:szCs w:val="22"/>
              </w:rPr>
              <w:t>Current or Past, Past</w:t>
            </w:r>
          </w:p>
        </w:tc>
      </w:tr>
      <w:tr w:rsidR="00D32E97" w14:paraId="70310D63" w14:textId="77777777" w:rsidTr="00D32E97">
        <w:trPr>
          <w:cnfStyle w:val="000000100000" w:firstRow="0" w:lastRow="0" w:firstColumn="0" w:lastColumn="0" w:oddVBand="0" w:evenVBand="0" w:oddHBand="1" w:evenHBand="0" w:firstRowFirstColumn="0" w:firstRowLastColumn="0" w:lastRowFirstColumn="0" w:lastRowLastColumn="0"/>
        </w:trPr>
        <w:tc>
          <w:tcPr>
            <w:tcW w:w="1940" w:type="dxa"/>
          </w:tcPr>
          <w:p w14:paraId="3428E8AC" w14:textId="325EE0B3" w:rsidR="00D32E97" w:rsidRPr="004F35FA" w:rsidRDefault="00D32E97" w:rsidP="00D96576">
            <w:pPr>
              <w:rPr>
                <w:sz w:val="22"/>
                <w:szCs w:val="22"/>
              </w:rPr>
            </w:pPr>
            <w:r w:rsidRPr="004F35FA">
              <w:rPr>
                <w:sz w:val="22"/>
                <w:szCs w:val="22"/>
              </w:rPr>
              <w:t>Salary</w:t>
            </w:r>
          </w:p>
        </w:tc>
        <w:tc>
          <w:tcPr>
            <w:tcW w:w="1243" w:type="dxa"/>
          </w:tcPr>
          <w:p w14:paraId="11B51C67" w14:textId="3A4C7078" w:rsidR="00D32E97" w:rsidRDefault="00F319F7" w:rsidP="00D96576">
            <w:pPr>
              <w:jc w:val="center"/>
              <w:rPr>
                <w:sz w:val="22"/>
                <w:szCs w:val="22"/>
              </w:rPr>
            </w:pPr>
            <w:r>
              <w:rPr>
                <w:sz w:val="22"/>
                <w:szCs w:val="22"/>
              </w:rPr>
              <w:t>Candidate</w:t>
            </w:r>
          </w:p>
        </w:tc>
        <w:tc>
          <w:tcPr>
            <w:tcW w:w="1013" w:type="dxa"/>
          </w:tcPr>
          <w:p w14:paraId="40096D4D" w14:textId="6C158C52" w:rsidR="00D32E97" w:rsidRDefault="00D32E97" w:rsidP="00D96576">
            <w:pPr>
              <w:jc w:val="center"/>
              <w:rPr>
                <w:sz w:val="22"/>
                <w:szCs w:val="22"/>
              </w:rPr>
            </w:pPr>
            <w:r>
              <w:rPr>
                <w:sz w:val="22"/>
                <w:szCs w:val="22"/>
              </w:rPr>
              <w:t>X</w:t>
            </w:r>
          </w:p>
        </w:tc>
        <w:tc>
          <w:tcPr>
            <w:tcW w:w="998" w:type="dxa"/>
          </w:tcPr>
          <w:p w14:paraId="1ABDFDA3" w14:textId="77777777" w:rsidR="00D32E97" w:rsidRDefault="00D32E97" w:rsidP="00D96576">
            <w:pPr>
              <w:jc w:val="center"/>
              <w:rPr>
                <w:sz w:val="22"/>
                <w:szCs w:val="22"/>
              </w:rPr>
            </w:pPr>
          </w:p>
        </w:tc>
        <w:tc>
          <w:tcPr>
            <w:tcW w:w="4449" w:type="dxa"/>
          </w:tcPr>
          <w:p w14:paraId="552A3BC4" w14:textId="77777777" w:rsidR="00D32E97" w:rsidRDefault="00D32E97" w:rsidP="00D96576">
            <w:pPr>
              <w:rPr>
                <w:sz w:val="22"/>
                <w:szCs w:val="22"/>
              </w:rPr>
            </w:pPr>
            <w:r>
              <w:rPr>
                <w:sz w:val="22"/>
                <w:szCs w:val="22"/>
              </w:rPr>
              <w:t>Current More/</w:t>
            </w:r>
            <w:r w:rsidRPr="004F35FA">
              <w:rPr>
                <w:sz w:val="22"/>
                <w:szCs w:val="22"/>
              </w:rPr>
              <w:t xml:space="preserve">Less Than. </w:t>
            </w:r>
          </w:p>
          <w:p w14:paraId="2072D3B8" w14:textId="5043A98A" w:rsidR="00D32E97" w:rsidRPr="004F35FA" w:rsidRDefault="00D32E97" w:rsidP="00D96576">
            <w:pPr>
              <w:spacing w:before="0"/>
              <w:rPr>
                <w:sz w:val="22"/>
                <w:szCs w:val="22"/>
              </w:rPr>
            </w:pPr>
            <w:r w:rsidRPr="004F35FA">
              <w:rPr>
                <w:sz w:val="22"/>
                <w:szCs w:val="22"/>
              </w:rPr>
              <w:t>Desired M</w:t>
            </w:r>
            <w:r>
              <w:rPr>
                <w:sz w:val="22"/>
                <w:szCs w:val="22"/>
              </w:rPr>
              <w:t>ore/Less Than.</w:t>
            </w:r>
          </w:p>
        </w:tc>
      </w:tr>
      <w:tr w:rsidR="00D32E97" w14:paraId="36BBC4BA" w14:textId="77777777" w:rsidTr="00D32E97">
        <w:trPr>
          <w:trHeight w:val="389"/>
        </w:trPr>
        <w:tc>
          <w:tcPr>
            <w:tcW w:w="1940" w:type="dxa"/>
          </w:tcPr>
          <w:p w14:paraId="24DB7D1D" w14:textId="06BC3565" w:rsidR="00D32E97" w:rsidRPr="004F35FA" w:rsidRDefault="00D32E97" w:rsidP="00D96576">
            <w:pPr>
              <w:rPr>
                <w:sz w:val="22"/>
                <w:szCs w:val="22"/>
              </w:rPr>
            </w:pPr>
            <w:r w:rsidRPr="004F35FA">
              <w:rPr>
                <w:sz w:val="22"/>
                <w:szCs w:val="22"/>
              </w:rPr>
              <w:t>Certifications</w:t>
            </w:r>
          </w:p>
        </w:tc>
        <w:tc>
          <w:tcPr>
            <w:tcW w:w="1243" w:type="dxa"/>
          </w:tcPr>
          <w:p w14:paraId="256BD52C" w14:textId="21837686" w:rsidR="00D32E97" w:rsidRDefault="00F319F7" w:rsidP="00D96576">
            <w:pPr>
              <w:jc w:val="center"/>
              <w:rPr>
                <w:sz w:val="22"/>
                <w:szCs w:val="22"/>
              </w:rPr>
            </w:pPr>
            <w:r>
              <w:rPr>
                <w:sz w:val="22"/>
                <w:szCs w:val="22"/>
              </w:rPr>
              <w:t>Candidate</w:t>
            </w:r>
          </w:p>
        </w:tc>
        <w:tc>
          <w:tcPr>
            <w:tcW w:w="1013" w:type="dxa"/>
          </w:tcPr>
          <w:p w14:paraId="21434D1E" w14:textId="6C0F6392" w:rsidR="00D32E97" w:rsidRPr="004F35FA" w:rsidRDefault="00D32E97" w:rsidP="00D96576">
            <w:pPr>
              <w:jc w:val="center"/>
              <w:rPr>
                <w:sz w:val="22"/>
                <w:szCs w:val="22"/>
              </w:rPr>
            </w:pPr>
            <w:r>
              <w:rPr>
                <w:sz w:val="22"/>
                <w:szCs w:val="22"/>
              </w:rPr>
              <w:t>X</w:t>
            </w:r>
          </w:p>
        </w:tc>
        <w:tc>
          <w:tcPr>
            <w:tcW w:w="998" w:type="dxa"/>
          </w:tcPr>
          <w:p w14:paraId="7FEB61E2" w14:textId="63956693" w:rsidR="00D32E97" w:rsidRPr="004F35FA" w:rsidRDefault="00D32E97" w:rsidP="00D96576">
            <w:pPr>
              <w:jc w:val="center"/>
              <w:rPr>
                <w:sz w:val="22"/>
                <w:szCs w:val="22"/>
              </w:rPr>
            </w:pPr>
            <w:r>
              <w:rPr>
                <w:sz w:val="22"/>
                <w:szCs w:val="22"/>
              </w:rPr>
              <w:t>X</w:t>
            </w:r>
          </w:p>
        </w:tc>
        <w:tc>
          <w:tcPr>
            <w:tcW w:w="4449" w:type="dxa"/>
          </w:tcPr>
          <w:p w14:paraId="135B759D" w14:textId="05B806D9" w:rsidR="00D32E97" w:rsidRPr="004F35FA" w:rsidRDefault="00D32E97" w:rsidP="00D96576">
            <w:pPr>
              <w:rPr>
                <w:sz w:val="22"/>
                <w:szCs w:val="22"/>
              </w:rPr>
            </w:pPr>
          </w:p>
        </w:tc>
      </w:tr>
      <w:tr w:rsidR="00D32E97" w14:paraId="58F9C619" w14:textId="77777777" w:rsidTr="00D32E97">
        <w:trPr>
          <w:cnfStyle w:val="000000100000" w:firstRow="0" w:lastRow="0" w:firstColumn="0" w:lastColumn="0" w:oddVBand="0" w:evenVBand="0" w:oddHBand="1" w:evenHBand="0" w:firstRowFirstColumn="0" w:firstRowLastColumn="0" w:lastRowFirstColumn="0" w:lastRowLastColumn="0"/>
        </w:trPr>
        <w:tc>
          <w:tcPr>
            <w:tcW w:w="1940" w:type="dxa"/>
          </w:tcPr>
          <w:p w14:paraId="5C76F25A" w14:textId="27356788" w:rsidR="00D32E97" w:rsidRPr="004F35FA" w:rsidRDefault="00D32E97" w:rsidP="00D96576">
            <w:pPr>
              <w:rPr>
                <w:sz w:val="22"/>
                <w:szCs w:val="22"/>
              </w:rPr>
            </w:pPr>
            <w:r w:rsidRPr="004F35FA">
              <w:rPr>
                <w:sz w:val="22"/>
                <w:szCs w:val="22"/>
              </w:rPr>
              <w:t>School</w:t>
            </w:r>
          </w:p>
        </w:tc>
        <w:tc>
          <w:tcPr>
            <w:tcW w:w="1243" w:type="dxa"/>
          </w:tcPr>
          <w:p w14:paraId="3927E5C7" w14:textId="4B66BEBB" w:rsidR="00D32E97" w:rsidRDefault="00F319F7" w:rsidP="00D96576">
            <w:pPr>
              <w:jc w:val="center"/>
              <w:rPr>
                <w:sz w:val="22"/>
                <w:szCs w:val="22"/>
              </w:rPr>
            </w:pPr>
            <w:r>
              <w:rPr>
                <w:sz w:val="22"/>
                <w:szCs w:val="22"/>
              </w:rPr>
              <w:t>Candidate</w:t>
            </w:r>
          </w:p>
        </w:tc>
        <w:tc>
          <w:tcPr>
            <w:tcW w:w="1013" w:type="dxa"/>
          </w:tcPr>
          <w:p w14:paraId="3FAD4594" w14:textId="34DDB9A6" w:rsidR="00D32E97" w:rsidRPr="004F35FA" w:rsidRDefault="00D32E97" w:rsidP="00D96576">
            <w:pPr>
              <w:jc w:val="center"/>
              <w:rPr>
                <w:sz w:val="22"/>
                <w:szCs w:val="22"/>
              </w:rPr>
            </w:pPr>
            <w:r>
              <w:rPr>
                <w:sz w:val="22"/>
                <w:szCs w:val="22"/>
              </w:rPr>
              <w:t>X</w:t>
            </w:r>
          </w:p>
        </w:tc>
        <w:tc>
          <w:tcPr>
            <w:tcW w:w="998" w:type="dxa"/>
          </w:tcPr>
          <w:p w14:paraId="05E6CC6E" w14:textId="3F9417B7" w:rsidR="00D32E97" w:rsidRPr="004F35FA" w:rsidRDefault="00D32E97" w:rsidP="00D96576">
            <w:pPr>
              <w:jc w:val="center"/>
              <w:rPr>
                <w:sz w:val="22"/>
                <w:szCs w:val="22"/>
              </w:rPr>
            </w:pPr>
            <w:r>
              <w:rPr>
                <w:sz w:val="22"/>
                <w:szCs w:val="22"/>
              </w:rPr>
              <w:t>X</w:t>
            </w:r>
          </w:p>
        </w:tc>
        <w:tc>
          <w:tcPr>
            <w:tcW w:w="4449" w:type="dxa"/>
          </w:tcPr>
          <w:p w14:paraId="5A3C5E48" w14:textId="04171E01" w:rsidR="00D32E97" w:rsidRPr="004F35FA" w:rsidRDefault="00D32E97" w:rsidP="00D96576">
            <w:pPr>
              <w:rPr>
                <w:sz w:val="22"/>
                <w:szCs w:val="22"/>
              </w:rPr>
            </w:pPr>
          </w:p>
        </w:tc>
      </w:tr>
      <w:tr w:rsidR="00D32E97" w14:paraId="7E8A1B09" w14:textId="77777777" w:rsidTr="00D32E97">
        <w:trPr>
          <w:trHeight w:val="470"/>
        </w:trPr>
        <w:tc>
          <w:tcPr>
            <w:tcW w:w="1940" w:type="dxa"/>
          </w:tcPr>
          <w:p w14:paraId="0131940A" w14:textId="5F271B8F" w:rsidR="00D32E97" w:rsidRPr="004F35FA" w:rsidRDefault="00D32E97" w:rsidP="00D96576">
            <w:pPr>
              <w:rPr>
                <w:sz w:val="22"/>
                <w:szCs w:val="22"/>
              </w:rPr>
            </w:pPr>
            <w:r w:rsidRPr="004F35FA">
              <w:rPr>
                <w:sz w:val="22"/>
                <w:szCs w:val="22"/>
              </w:rPr>
              <w:t>Degree</w:t>
            </w:r>
          </w:p>
        </w:tc>
        <w:tc>
          <w:tcPr>
            <w:tcW w:w="1243" w:type="dxa"/>
          </w:tcPr>
          <w:p w14:paraId="7EF6ED97" w14:textId="3FAFF3C9" w:rsidR="00D32E97" w:rsidRDefault="00F319F7" w:rsidP="00D96576">
            <w:pPr>
              <w:jc w:val="center"/>
              <w:rPr>
                <w:sz w:val="22"/>
                <w:szCs w:val="22"/>
              </w:rPr>
            </w:pPr>
            <w:r>
              <w:rPr>
                <w:sz w:val="22"/>
                <w:szCs w:val="22"/>
              </w:rPr>
              <w:t>Candidate</w:t>
            </w:r>
          </w:p>
        </w:tc>
        <w:tc>
          <w:tcPr>
            <w:tcW w:w="1013" w:type="dxa"/>
          </w:tcPr>
          <w:p w14:paraId="121CEA61" w14:textId="4AA6E047" w:rsidR="00D32E97" w:rsidRPr="004F35FA" w:rsidRDefault="00D32E97" w:rsidP="00D96576">
            <w:pPr>
              <w:jc w:val="center"/>
              <w:rPr>
                <w:sz w:val="22"/>
                <w:szCs w:val="22"/>
              </w:rPr>
            </w:pPr>
            <w:r>
              <w:rPr>
                <w:sz w:val="22"/>
                <w:szCs w:val="22"/>
              </w:rPr>
              <w:t>X</w:t>
            </w:r>
          </w:p>
        </w:tc>
        <w:tc>
          <w:tcPr>
            <w:tcW w:w="998" w:type="dxa"/>
          </w:tcPr>
          <w:p w14:paraId="06416551" w14:textId="61556878" w:rsidR="00D32E97" w:rsidRPr="004F35FA" w:rsidRDefault="00D32E97" w:rsidP="00D96576">
            <w:pPr>
              <w:jc w:val="center"/>
              <w:rPr>
                <w:sz w:val="22"/>
                <w:szCs w:val="22"/>
              </w:rPr>
            </w:pPr>
            <w:r>
              <w:rPr>
                <w:sz w:val="22"/>
                <w:szCs w:val="22"/>
              </w:rPr>
              <w:t>X</w:t>
            </w:r>
          </w:p>
        </w:tc>
        <w:tc>
          <w:tcPr>
            <w:tcW w:w="4449" w:type="dxa"/>
          </w:tcPr>
          <w:p w14:paraId="6608E6C6" w14:textId="023D570E" w:rsidR="00D32E97" w:rsidRPr="004F35FA" w:rsidRDefault="00D32E97" w:rsidP="00D96576">
            <w:pPr>
              <w:rPr>
                <w:sz w:val="22"/>
                <w:szCs w:val="22"/>
              </w:rPr>
            </w:pPr>
            <w:r w:rsidRPr="004F35FA">
              <w:rPr>
                <w:sz w:val="22"/>
                <w:szCs w:val="22"/>
              </w:rPr>
              <w:t>Current, Previous, Either</w:t>
            </w:r>
          </w:p>
        </w:tc>
      </w:tr>
      <w:tr w:rsidR="00D32E97" w14:paraId="5DB03363" w14:textId="77777777" w:rsidTr="00D32E97">
        <w:trPr>
          <w:cnfStyle w:val="000000100000" w:firstRow="0" w:lastRow="0" w:firstColumn="0" w:lastColumn="0" w:oddVBand="0" w:evenVBand="0" w:oddHBand="1" w:evenHBand="0" w:firstRowFirstColumn="0" w:firstRowLastColumn="0" w:lastRowFirstColumn="0" w:lastRowLastColumn="0"/>
        </w:trPr>
        <w:tc>
          <w:tcPr>
            <w:tcW w:w="1940" w:type="dxa"/>
          </w:tcPr>
          <w:p w14:paraId="133C1D29" w14:textId="7CB978CE" w:rsidR="00D32E97" w:rsidRPr="004F35FA" w:rsidRDefault="00D32E97" w:rsidP="00D96576">
            <w:pPr>
              <w:rPr>
                <w:sz w:val="22"/>
                <w:szCs w:val="22"/>
              </w:rPr>
            </w:pPr>
            <w:r w:rsidRPr="004F35FA">
              <w:rPr>
                <w:sz w:val="22"/>
                <w:szCs w:val="22"/>
              </w:rPr>
              <w:t>Field of Study</w:t>
            </w:r>
          </w:p>
        </w:tc>
        <w:tc>
          <w:tcPr>
            <w:tcW w:w="1243" w:type="dxa"/>
          </w:tcPr>
          <w:p w14:paraId="0DBD45DC" w14:textId="5C28366B" w:rsidR="00D32E97" w:rsidRDefault="00F319F7" w:rsidP="00D96576">
            <w:pPr>
              <w:jc w:val="center"/>
              <w:rPr>
                <w:sz w:val="22"/>
                <w:szCs w:val="22"/>
              </w:rPr>
            </w:pPr>
            <w:r>
              <w:rPr>
                <w:sz w:val="22"/>
                <w:szCs w:val="22"/>
              </w:rPr>
              <w:t>Candidate</w:t>
            </w:r>
          </w:p>
        </w:tc>
        <w:tc>
          <w:tcPr>
            <w:tcW w:w="1013" w:type="dxa"/>
          </w:tcPr>
          <w:p w14:paraId="24CCD6C7" w14:textId="6205A5FA" w:rsidR="00D32E97" w:rsidRPr="004F35FA" w:rsidRDefault="00D32E97" w:rsidP="00D96576">
            <w:pPr>
              <w:jc w:val="center"/>
              <w:rPr>
                <w:sz w:val="22"/>
                <w:szCs w:val="22"/>
              </w:rPr>
            </w:pPr>
            <w:r>
              <w:rPr>
                <w:sz w:val="22"/>
                <w:szCs w:val="22"/>
              </w:rPr>
              <w:t>X</w:t>
            </w:r>
          </w:p>
        </w:tc>
        <w:tc>
          <w:tcPr>
            <w:tcW w:w="998" w:type="dxa"/>
          </w:tcPr>
          <w:p w14:paraId="30D3DB36" w14:textId="1AFEFA6A" w:rsidR="00D32E97" w:rsidRPr="004F35FA" w:rsidRDefault="00D32E97" w:rsidP="00D96576">
            <w:pPr>
              <w:jc w:val="center"/>
              <w:rPr>
                <w:sz w:val="22"/>
                <w:szCs w:val="22"/>
              </w:rPr>
            </w:pPr>
            <w:r>
              <w:rPr>
                <w:sz w:val="22"/>
                <w:szCs w:val="22"/>
              </w:rPr>
              <w:t>X</w:t>
            </w:r>
          </w:p>
        </w:tc>
        <w:tc>
          <w:tcPr>
            <w:tcW w:w="4449" w:type="dxa"/>
          </w:tcPr>
          <w:p w14:paraId="04376F29" w14:textId="15D894DF" w:rsidR="00D32E97" w:rsidRPr="004F35FA" w:rsidRDefault="00D32E97" w:rsidP="00D96576">
            <w:pPr>
              <w:rPr>
                <w:sz w:val="22"/>
                <w:szCs w:val="22"/>
              </w:rPr>
            </w:pPr>
          </w:p>
        </w:tc>
      </w:tr>
      <w:tr w:rsidR="00D32E97" w14:paraId="60B2D226" w14:textId="77777777" w:rsidTr="00D32E97">
        <w:tc>
          <w:tcPr>
            <w:tcW w:w="1940" w:type="dxa"/>
          </w:tcPr>
          <w:p w14:paraId="4BB03F58" w14:textId="60388D6A" w:rsidR="00D32E97" w:rsidRPr="004F35FA" w:rsidRDefault="00D32E97" w:rsidP="00D96576">
            <w:pPr>
              <w:rPr>
                <w:sz w:val="22"/>
                <w:szCs w:val="22"/>
              </w:rPr>
            </w:pPr>
            <w:r>
              <w:rPr>
                <w:sz w:val="22"/>
                <w:szCs w:val="22"/>
              </w:rPr>
              <w:t>Application Stage</w:t>
            </w:r>
          </w:p>
        </w:tc>
        <w:tc>
          <w:tcPr>
            <w:tcW w:w="1243" w:type="dxa"/>
          </w:tcPr>
          <w:p w14:paraId="42650971" w14:textId="0DBC7CE4" w:rsidR="00D32E97" w:rsidRDefault="00F319F7" w:rsidP="00D96576">
            <w:pPr>
              <w:jc w:val="center"/>
              <w:rPr>
                <w:sz w:val="22"/>
                <w:szCs w:val="22"/>
              </w:rPr>
            </w:pPr>
            <w:r>
              <w:rPr>
                <w:sz w:val="22"/>
                <w:szCs w:val="22"/>
              </w:rPr>
              <w:t>Candidate</w:t>
            </w:r>
          </w:p>
        </w:tc>
        <w:tc>
          <w:tcPr>
            <w:tcW w:w="1013" w:type="dxa"/>
          </w:tcPr>
          <w:p w14:paraId="14D30FB8" w14:textId="312DBAD3" w:rsidR="00D32E97" w:rsidRDefault="00D32E97" w:rsidP="00D96576">
            <w:pPr>
              <w:jc w:val="center"/>
              <w:rPr>
                <w:sz w:val="22"/>
                <w:szCs w:val="22"/>
              </w:rPr>
            </w:pPr>
            <w:r>
              <w:rPr>
                <w:sz w:val="22"/>
                <w:szCs w:val="22"/>
              </w:rPr>
              <w:t>X</w:t>
            </w:r>
          </w:p>
        </w:tc>
        <w:tc>
          <w:tcPr>
            <w:tcW w:w="998" w:type="dxa"/>
          </w:tcPr>
          <w:p w14:paraId="3034195F" w14:textId="77777777" w:rsidR="00D32E97" w:rsidRDefault="00D32E97" w:rsidP="00D96576">
            <w:pPr>
              <w:jc w:val="center"/>
              <w:rPr>
                <w:sz w:val="22"/>
                <w:szCs w:val="22"/>
              </w:rPr>
            </w:pPr>
          </w:p>
        </w:tc>
        <w:tc>
          <w:tcPr>
            <w:tcW w:w="4449" w:type="dxa"/>
          </w:tcPr>
          <w:p w14:paraId="437AFFC4" w14:textId="4A8D77A7" w:rsidR="00D32E97" w:rsidRPr="004F35FA" w:rsidRDefault="00D32E97" w:rsidP="00D96576">
            <w:pPr>
              <w:rPr>
                <w:sz w:val="22"/>
                <w:szCs w:val="22"/>
              </w:rPr>
            </w:pPr>
            <w:r>
              <w:rPr>
                <w:sz w:val="22"/>
                <w:szCs w:val="22"/>
              </w:rPr>
              <w:t>Application, Submittal, Interview, Offer, Placement</w:t>
            </w:r>
          </w:p>
        </w:tc>
      </w:tr>
      <w:tr w:rsidR="00D32E97" w14:paraId="234BC50D" w14:textId="77777777" w:rsidTr="00D32E97">
        <w:trPr>
          <w:cnfStyle w:val="000000100000" w:firstRow="0" w:lastRow="0" w:firstColumn="0" w:lastColumn="0" w:oddVBand="0" w:evenVBand="0" w:oddHBand="1" w:evenHBand="0" w:firstRowFirstColumn="0" w:firstRowLastColumn="0" w:lastRowFirstColumn="0" w:lastRowLastColumn="0"/>
        </w:trPr>
        <w:tc>
          <w:tcPr>
            <w:tcW w:w="1940" w:type="dxa"/>
          </w:tcPr>
          <w:p w14:paraId="4734F4BD" w14:textId="10FF0422" w:rsidR="00D32E97" w:rsidRPr="004F35FA" w:rsidRDefault="00D32E97" w:rsidP="00D96576">
            <w:pPr>
              <w:rPr>
                <w:sz w:val="22"/>
                <w:szCs w:val="22"/>
              </w:rPr>
            </w:pPr>
            <w:r w:rsidRPr="004F35FA">
              <w:rPr>
                <w:sz w:val="22"/>
                <w:szCs w:val="22"/>
              </w:rPr>
              <w:t>Last Activity</w:t>
            </w:r>
            <w:r>
              <w:rPr>
                <w:sz w:val="22"/>
                <w:szCs w:val="22"/>
              </w:rPr>
              <w:t xml:space="preserve"> Date</w:t>
            </w:r>
          </w:p>
        </w:tc>
        <w:tc>
          <w:tcPr>
            <w:tcW w:w="1243" w:type="dxa"/>
          </w:tcPr>
          <w:p w14:paraId="52110555" w14:textId="20DB65C3" w:rsidR="00D32E97" w:rsidRPr="004F35FA" w:rsidRDefault="00F319F7" w:rsidP="00D96576">
            <w:pPr>
              <w:jc w:val="center"/>
              <w:rPr>
                <w:sz w:val="22"/>
                <w:szCs w:val="22"/>
              </w:rPr>
            </w:pPr>
            <w:r>
              <w:rPr>
                <w:sz w:val="22"/>
                <w:szCs w:val="22"/>
              </w:rPr>
              <w:t>Both</w:t>
            </w:r>
          </w:p>
        </w:tc>
        <w:tc>
          <w:tcPr>
            <w:tcW w:w="1013" w:type="dxa"/>
          </w:tcPr>
          <w:p w14:paraId="5391664D" w14:textId="39281742" w:rsidR="00D32E97" w:rsidRPr="004F35FA" w:rsidRDefault="00D32E97" w:rsidP="00D96576">
            <w:pPr>
              <w:jc w:val="center"/>
              <w:rPr>
                <w:sz w:val="22"/>
                <w:szCs w:val="22"/>
              </w:rPr>
            </w:pPr>
          </w:p>
        </w:tc>
        <w:tc>
          <w:tcPr>
            <w:tcW w:w="998" w:type="dxa"/>
          </w:tcPr>
          <w:p w14:paraId="7035C5FE" w14:textId="77777777" w:rsidR="00D32E97" w:rsidRPr="004F35FA" w:rsidRDefault="00D32E97" w:rsidP="00D96576">
            <w:pPr>
              <w:jc w:val="center"/>
              <w:rPr>
                <w:sz w:val="22"/>
                <w:szCs w:val="22"/>
              </w:rPr>
            </w:pPr>
          </w:p>
        </w:tc>
        <w:tc>
          <w:tcPr>
            <w:tcW w:w="4449" w:type="dxa"/>
          </w:tcPr>
          <w:p w14:paraId="559DD6F1" w14:textId="59BE2F9F" w:rsidR="00D32E97" w:rsidRPr="004F35FA" w:rsidRDefault="00D32E97" w:rsidP="00D96576">
            <w:pPr>
              <w:rPr>
                <w:sz w:val="22"/>
                <w:szCs w:val="22"/>
              </w:rPr>
            </w:pPr>
            <w:r w:rsidRPr="004F35FA">
              <w:rPr>
                <w:sz w:val="22"/>
                <w:szCs w:val="22"/>
              </w:rPr>
              <w:t>Before and/or After Date</w:t>
            </w:r>
          </w:p>
        </w:tc>
      </w:tr>
      <w:tr w:rsidR="00D32E97" w14:paraId="0443E65F" w14:textId="77777777" w:rsidTr="00D32E97">
        <w:tc>
          <w:tcPr>
            <w:tcW w:w="1940" w:type="dxa"/>
          </w:tcPr>
          <w:p w14:paraId="6AC2E78A" w14:textId="77777777" w:rsidR="00D32E97" w:rsidRPr="004F35FA" w:rsidRDefault="00D32E97" w:rsidP="00D96576">
            <w:pPr>
              <w:rPr>
                <w:sz w:val="22"/>
                <w:szCs w:val="22"/>
              </w:rPr>
            </w:pPr>
            <w:r w:rsidRPr="004F35FA">
              <w:rPr>
                <w:sz w:val="22"/>
                <w:szCs w:val="22"/>
              </w:rPr>
              <w:t>Last Modified</w:t>
            </w:r>
          </w:p>
        </w:tc>
        <w:tc>
          <w:tcPr>
            <w:tcW w:w="1243" w:type="dxa"/>
          </w:tcPr>
          <w:p w14:paraId="7DFECA65" w14:textId="1BDBBA17" w:rsidR="00D32E97" w:rsidRPr="004F35FA" w:rsidRDefault="00F319F7" w:rsidP="00D96576">
            <w:pPr>
              <w:jc w:val="center"/>
              <w:rPr>
                <w:sz w:val="22"/>
                <w:szCs w:val="22"/>
              </w:rPr>
            </w:pPr>
            <w:r>
              <w:rPr>
                <w:sz w:val="22"/>
                <w:szCs w:val="22"/>
              </w:rPr>
              <w:t>Both</w:t>
            </w:r>
          </w:p>
        </w:tc>
        <w:tc>
          <w:tcPr>
            <w:tcW w:w="1013" w:type="dxa"/>
          </w:tcPr>
          <w:p w14:paraId="210319F1" w14:textId="72067D38" w:rsidR="00D32E97" w:rsidRPr="004F35FA" w:rsidRDefault="00D32E97" w:rsidP="00D96576">
            <w:pPr>
              <w:jc w:val="center"/>
              <w:rPr>
                <w:sz w:val="22"/>
                <w:szCs w:val="22"/>
              </w:rPr>
            </w:pPr>
          </w:p>
        </w:tc>
        <w:tc>
          <w:tcPr>
            <w:tcW w:w="998" w:type="dxa"/>
          </w:tcPr>
          <w:p w14:paraId="57EE4010" w14:textId="77777777" w:rsidR="00D32E97" w:rsidRPr="004F35FA" w:rsidRDefault="00D32E97" w:rsidP="00D96576">
            <w:pPr>
              <w:jc w:val="center"/>
              <w:rPr>
                <w:sz w:val="22"/>
                <w:szCs w:val="22"/>
              </w:rPr>
            </w:pPr>
          </w:p>
        </w:tc>
        <w:tc>
          <w:tcPr>
            <w:tcW w:w="4449" w:type="dxa"/>
          </w:tcPr>
          <w:p w14:paraId="523988DA" w14:textId="59F99C4E" w:rsidR="00D32E97" w:rsidRPr="004F35FA" w:rsidRDefault="00D32E97" w:rsidP="00D96576">
            <w:pPr>
              <w:rPr>
                <w:sz w:val="22"/>
                <w:szCs w:val="22"/>
              </w:rPr>
            </w:pPr>
            <w:r w:rsidRPr="004F35FA">
              <w:rPr>
                <w:sz w:val="22"/>
                <w:szCs w:val="22"/>
              </w:rPr>
              <w:t>Before and/or After Date</w:t>
            </w:r>
          </w:p>
        </w:tc>
      </w:tr>
      <w:tr w:rsidR="00D32E97" w14:paraId="219302BB" w14:textId="77777777" w:rsidTr="00D32E97">
        <w:trPr>
          <w:cnfStyle w:val="000000100000" w:firstRow="0" w:lastRow="0" w:firstColumn="0" w:lastColumn="0" w:oddVBand="0" w:evenVBand="0" w:oddHBand="1" w:evenHBand="0" w:firstRowFirstColumn="0" w:firstRowLastColumn="0" w:lastRowFirstColumn="0" w:lastRowLastColumn="0"/>
        </w:trPr>
        <w:tc>
          <w:tcPr>
            <w:tcW w:w="1940" w:type="dxa"/>
          </w:tcPr>
          <w:p w14:paraId="3BE96F74" w14:textId="77777777" w:rsidR="00D32E97" w:rsidRPr="004F35FA" w:rsidRDefault="00D32E97" w:rsidP="00D96576">
            <w:pPr>
              <w:rPr>
                <w:sz w:val="22"/>
                <w:szCs w:val="22"/>
              </w:rPr>
            </w:pPr>
            <w:r w:rsidRPr="004F35FA">
              <w:rPr>
                <w:sz w:val="22"/>
                <w:szCs w:val="22"/>
              </w:rPr>
              <w:t>List Filters</w:t>
            </w:r>
          </w:p>
        </w:tc>
        <w:tc>
          <w:tcPr>
            <w:tcW w:w="1243" w:type="dxa"/>
          </w:tcPr>
          <w:p w14:paraId="608DCC55" w14:textId="577ECC6F" w:rsidR="00D32E97" w:rsidRDefault="00F319F7" w:rsidP="00D96576">
            <w:pPr>
              <w:jc w:val="center"/>
              <w:rPr>
                <w:sz w:val="22"/>
                <w:szCs w:val="22"/>
              </w:rPr>
            </w:pPr>
            <w:r>
              <w:rPr>
                <w:sz w:val="22"/>
                <w:szCs w:val="22"/>
              </w:rPr>
              <w:t>Both</w:t>
            </w:r>
          </w:p>
        </w:tc>
        <w:tc>
          <w:tcPr>
            <w:tcW w:w="1013" w:type="dxa"/>
          </w:tcPr>
          <w:p w14:paraId="1B1A3986" w14:textId="32A78B0A" w:rsidR="00D32E97" w:rsidRPr="004F35FA" w:rsidRDefault="00D32E97" w:rsidP="00D96576">
            <w:pPr>
              <w:jc w:val="center"/>
              <w:rPr>
                <w:sz w:val="22"/>
                <w:szCs w:val="22"/>
              </w:rPr>
            </w:pPr>
            <w:r>
              <w:rPr>
                <w:sz w:val="22"/>
                <w:szCs w:val="22"/>
              </w:rPr>
              <w:t>X</w:t>
            </w:r>
          </w:p>
        </w:tc>
        <w:tc>
          <w:tcPr>
            <w:tcW w:w="998" w:type="dxa"/>
          </w:tcPr>
          <w:p w14:paraId="66BDE8C5" w14:textId="77777777" w:rsidR="00D32E97" w:rsidRPr="004F35FA" w:rsidRDefault="00D32E97" w:rsidP="00D96576">
            <w:pPr>
              <w:jc w:val="center"/>
              <w:rPr>
                <w:sz w:val="22"/>
                <w:szCs w:val="22"/>
              </w:rPr>
            </w:pPr>
          </w:p>
        </w:tc>
        <w:tc>
          <w:tcPr>
            <w:tcW w:w="4449" w:type="dxa"/>
          </w:tcPr>
          <w:p w14:paraId="05657DAD" w14:textId="6A1C9CF2" w:rsidR="00D32E97" w:rsidRPr="004F35FA" w:rsidRDefault="00D32E97" w:rsidP="00D96576">
            <w:pPr>
              <w:rPr>
                <w:sz w:val="22"/>
                <w:szCs w:val="22"/>
              </w:rPr>
            </w:pPr>
            <w:r w:rsidRPr="004F35FA">
              <w:rPr>
                <w:sz w:val="22"/>
                <w:szCs w:val="22"/>
              </w:rPr>
              <w:t>One or more Short Lists</w:t>
            </w:r>
          </w:p>
        </w:tc>
      </w:tr>
    </w:tbl>
    <w:p w14:paraId="20119C00" w14:textId="77777777" w:rsidR="0071644F" w:rsidRDefault="0071644F" w:rsidP="00DD7920"/>
    <w:p w14:paraId="24CC6F46" w14:textId="092D975E" w:rsidR="00541830" w:rsidRDefault="00284CE4" w:rsidP="00DD7920">
      <w:r>
        <w:t>Most of these filters are intuitive. Others require a little more detail</w:t>
      </w:r>
      <w:r w:rsidR="000836BC">
        <w:t>,</w:t>
      </w:r>
      <w:r>
        <w:t xml:space="preserve"> which is </w:t>
      </w:r>
      <w:r w:rsidR="00541830">
        <w:t>provided</w:t>
      </w:r>
      <w:r w:rsidR="0071644F">
        <w:t xml:space="preserve"> in the table</w:t>
      </w:r>
      <w:r w:rsidR="00541830">
        <w:t xml:space="preserve"> below. </w:t>
      </w:r>
    </w:p>
    <w:p w14:paraId="120A8667" w14:textId="13C2071E" w:rsidR="003C5333" w:rsidRDefault="003C5333" w:rsidP="00DD7920">
      <w:r>
        <w:t>The following table documents the fields searched by each filter.</w:t>
      </w:r>
    </w:p>
    <w:tbl>
      <w:tblPr>
        <w:tblStyle w:val="GridTable4-Accent11"/>
        <w:tblpPr w:leftFromText="180" w:rightFromText="180" w:vertAnchor="text" w:horzAnchor="page" w:tblpX="1741" w:tblpY="15"/>
        <w:tblW w:w="8856" w:type="dxa"/>
        <w:tblCellMar>
          <w:top w:w="29" w:type="dxa"/>
          <w:left w:w="115" w:type="dxa"/>
          <w:bottom w:w="29" w:type="dxa"/>
          <w:right w:w="115" w:type="dxa"/>
        </w:tblCellMar>
        <w:tblLook w:val="0420" w:firstRow="1" w:lastRow="0" w:firstColumn="0" w:lastColumn="0" w:noHBand="0" w:noVBand="1"/>
      </w:tblPr>
      <w:tblGrid>
        <w:gridCol w:w="2178"/>
        <w:gridCol w:w="3150"/>
        <w:gridCol w:w="3528"/>
      </w:tblGrid>
      <w:tr w:rsidR="00DC0F68" w14:paraId="529F8D59" w14:textId="7FC9F906" w:rsidTr="00DC0F68">
        <w:trPr>
          <w:cnfStyle w:val="100000000000" w:firstRow="1" w:lastRow="0" w:firstColumn="0" w:lastColumn="0" w:oddVBand="0" w:evenVBand="0" w:oddHBand="0" w:evenHBand="0" w:firstRowFirstColumn="0" w:firstRowLastColumn="0" w:lastRowFirstColumn="0" w:lastRowLastColumn="0"/>
        </w:trPr>
        <w:tc>
          <w:tcPr>
            <w:tcW w:w="2178" w:type="dxa"/>
          </w:tcPr>
          <w:p w14:paraId="64F6BCB4" w14:textId="77777777" w:rsidR="009C1384" w:rsidRPr="001F5C66" w:rsidRDefault="009C1384" w:rsidP="000D3CF6">
            <w:pPr>
              <w:jc w:val="center"/>
              <w:rPr>
                <w:sz w:val="21"/>
              </w:rPr>
            </w:pPr>
            <w:r w:rsidRPr="001F5C66">
              <w:rPr>
                <w:sz w:val="21"/>
              </w:rPr>
              <w:lastRenderedPageBreak/>
              <w:t>Filter Type</w:t>
            </w:r>
          </w:p>
        </w:tc>
        <w:tc>
          <w:tcPr>
            <w:tcW w:w="3150" w:type="dxa"/>
          </w:tcPr>
          <w:p w14:paraId="13DE4F94" w14:textId="46B8A6EE" w:rsidR="009C1384" w:rsidRPr="001F5C66" w:rsidRDefault="00A649DD" w:rsidP="000D3CF6">
            <w:pPr>
              <w:jc w:val="center"/>
              <w:rPr>
                <w:sz w:val="21"/>
              </w:rPr>
            </w:pPr>
            <w:r>
              <w:rPr>
                <w:sz w:val="21"/>
              </w:rPr>
              <w:t>Jobscience</w:t>
            </w:r>
            <w:r w:rsidR="009C1384">
              <w:rPr>
                <w:sz w:val="21"/>
              </w:rPr>
              <w:t xml:space="preserve"> Object</w:t>
            </w:r>
          </w:p>
        </w:tc>
        <w:tc>
          <w:tcPr>
            <w:tcW w:w="3528" w:type="dxa"/>
          </w:tcPr>
          <w:p w14:paraId="02636919" w14:textId="614BF77D" w:rsidR="009C1384" w:rsidRDefault="00A649DD" w:rsidP="000D3CF6">
            <w:pPr>
              <w:jc w:val="center"/>
              <w:rPr>
                <w:sz w:val="21"/>
              </w:rPr>
            </w:pPr>
            <w:r>
              <w:rPr>
                <w:sz w:val="21"/>
              </w:rPr>
              <w:t>Jobscience</w:t>
            </w:r>
            <w:r w:rsidR="009C1384">
              <w:rPr>
                <w:sz w:val="21"/>
              </w:rPr>
              <w:t xml:space="preserve"> Field (API)</w:t>
            </w:r>
          </w:p>
        </w:tc>
      </w:tr>
      <w:tr w:rsidR="00DC0F68" w14:paraId="0759AF04" w14:textId="3AC398C2" w:rsidTr="00DC0F68">
        <w:trPr>
          <w:cnfStyle w:val="000000100000" w:firstRow="0" w:lastRow="0" w:firstColumn="0" w:lastColumn="0" w:oddVBand="0" w:evenVBand="0" w:oddHBand="1" w:evenHBand="0" w:firstRowFirstColumn="0" w:firstRowLastColumn="0" w:lastRowFirstColumn="0" w:lastRowLastColumn="0"/>
        </w:trPr>
        <w:tc>
          <w:tcPr>
            <w:tcW w:w="2178" w:type="dxa"/>
          </w:tcPr>
          <w:p w14:paraId="4DFE6C18" w14:textId="4AB05D97" w:rsidR="009C1384" w:rsidRPr="004F35FA" w:rsidRDefault="009C1384" w:rsidP="000D3CF6">
            <w:pPr>
              <w:rPr>
                <w:sz w:val="22"/>
                <w:szCs w:val="22"/>
              </w:rPr>
            </w:pPr>
            <w:r w:rsidRPr="004F35FA">
              <w:rPr>
                <w:sz w:val="22"/>
                <w:szCs w:val="22"/>
              </w:rPr>
              <w:t>Location</w:t>
            </w:r>
            <w:r w:rsidR="00475717">
              <w:rPr>
                <w:sz w:val="22"/>
                <w:szCs w:val="22"/>
              </w:rPr>
              <w:t xml:space="preserve"> Radius</w:t>
            </w:r>
          </w:p>
        </w:tc>
        <w:tc>
          <w:tcPr>
            <w:tcW w:w="3150" w:type="dxa"/>
          </w:tcPr>
          <w:p w14:paraId="5E33E15E" w14:textId="7DAD4F71" w:rsidR="009C1384" w:rsidRPr="004F35FA" w:rsidRDefault="009C1384" w:rsidP="000D3CF6">
            <w:pPr>
              <w:rPr>
                <w:sz w:val="22"/>
                <w:szCs w:val="22"/>
              </w:rPr>
            </w:pPr>
            <w:r>
              <w:rPr>
                <w:sz w:val="22"/>
                <w:szCs w:val="22"/>
              </w:rPr>
              <w:t>Contact</w:t>
            </w:r>
          </w:p>
        </w:tc>
        <w:tc>
          <w:tcPr>
            <w:tcW w:w="3528" w:type="dxa"/>
          </w:tcPr>
          <w:p w14:paraId="7CC8188D" w14:textId="7201D462" w:rsidR="009C1384" w:rsidRPr="004F35FA" w:rsidRDefault="009C1384" w:rsidP="00B32A1F">
            <w:pPr>
              <w:rPr>
                <w:sz w:val="22"/>
                <w:szCs w:val="22"/>
              </w:rPr>
            </w:pPr>
            <w:r>
              <w:rPr>
                <w:sz w:val="22"/>
                <w:szCs w:val="22"/>
              </w:rPr>
              <w:t xml:space="preserve">Latitude, </w:t>
            </w:r>
            <w:r w:rsidR="00B32A1F">
              <w:rPr>
                <w:sz w:val="22"/>
                <w:szCs w:val="22"/>
              </w:rPr>
              <w:t>L</w:t>
            </w:r>
            <w:r w:rsidR="00DC0F68">
              <w:rPr>
                <w:sz w:val="22"/>
                <w:szCs w:val="22"/>
              </w:rPr>
              <w:t>ongitude</w:t>
            </w:r>
          </w:p>
        </w:tc>
      </w:tr>
      <w:tr w:rsidR="00DC0F68" w14:paraId="7AC5976C" w14:textId="77777777" w:rsidTr="00DC0F68">
        <w:tc>
          <w:tcPr>
            <w:tcW w:w="2178" w:type="dxa"/>
          </w:tcPr>
          <w:p w14:paraId="13C23A3B" w14:textId="094F0A71" w:rsidR="00DC0F68" w:rsidRPr="004F35FA" w:rsidRDefault="00DC0F68" w:rsidP="000D3CF6">
            <w:pPr>
              <w:rPr>
                <w:sz w:val="22"/>
                <w:szCs w:val="22"/>
              </w:rPr>
            </w:pPr>
            <w:r>
              <w:rPr>
                <w:sz w:val="22"/>
                <w:szCs w:val="22"/>
              </w:rPr>
              <w:t>Location No Radius</w:t>
            </w:r>
          </w:p>
        </w:tc>
        <w:tc>
          <w:tcPr>
            <w:tcW w:w="3150" w:type="dxa"/>
          </w:tcPr>
          <w:p w14:paraId="1D409F3C" w14:textId="38503C6F" w:rsidR="00DC0F68" w:rsidRDefault="00DC0F68" w:rsidP="000D3CF6">
            <w:pPr>
              <w:rPr>
                <w:sz w:val="22"/>
                <w:szCs w:val="22"/>
              </w:rPr>
            </w:pPr>
            <w:r>
              <w:rPr>
                <w:sz w:val="22"/>
                <w:szCs w:val="22"/>
              </w:rPr>
              <w:t>Contact</w:t>
            </w:r>
          </w:p>
        </w:tc>
        <w:tc>
          <w:tcPr>
            <w:tcW w:w="3528" w:type="dxa"/>
          </w:tcPr>
          <w:p w14:paraId="5329844E" w14:textId="1851571B" w:rsidR="00DC0F68" w:rsidRDefault="00DC0F68" w:rsidP="000D3CF6">
            <w:pPr>
              <w:rPr>
                <w:sz w:val="22"/>
                <w:szCs w:val="22"/>
              </w:rPr>
            </w:pPr>
            <w:r>
              <w:rPr>
                <w:sz w:val="22"/>
                <w:szCs w:val="22"/>
              </w:rPr>
              <w:t>Mailing</w:t>
            </w:r>
            <w:r w:rsidR="00B32A1F">
              <w:rPr>
                <w:sz w:val="22"/>
                <w:szCs w:val="22"/>
              </w:rPr>
              <w:t xml:space="preserve"> </w:t>
            </w:r>
            <w:r>
              <w:rPr>
                <w:sz w:val="22"/>
                <w:szCs w:val="22"/>
              </w:rPr>
              <w:t>City, Mailing</w:t>
            </w:r>
            <w:r w:rsidR="00B32A1F">
              <w:rPr>
                <w:sz w:val="22"/>
                <w:szCs w:val="22"/>
              </w:rPr>
              <w:t xml:space="preserve"> </w:t>
            </w:r>
            <w:r>
              <w:rPr>
                <w:sz w:val="22"/>
                <w:szCs w:val="22"/>
              </w:rPr>
              <w:t>Postal</w:t>
            </w:r>
            <w:r w:rsidR="00B32A1F">
              <w:rPr>
                <w:sz w:val="22"/>
                <w:szCs w:val="22"/>
              </w:rPr>
              <w:t xml:space="preserve"> </w:t>
            </w:r>
            <w:r>
              <w:rPr>
                <w:sz w:val="22"/>
                <w:szCs w:val="22"/>
              </w:rPr>
              <w:t>Code, Mailing</w:t>
            </w:r>
            <w:r w:rsidR="00B32A1F">
              <w:rPr>
                <w:sz w:val="22"/>
                <w:szCs w:val="22"/>
              </w:rPr>
              <w:t xml:space="preserve"> </w:t>
            </w:r>
            <w:r>
              <w:rPr>
                <w:sz w:val="22"/>
                <w:szCs w:val="22"/>
              </w:rPr>
              <w:t>Country, Mailing</w:t>
            </w:r>
            <w:r w:rsidR="00B32A1F">
              <w:rPr>
                <w:sz w:val="22"/>
                <w:szCs w:val="22"/>
              </w:rPr>
              <w:t xml:space="preserve"> </w:t>
            </w:r>
            <w:r>
              <w:rPr>
                <w:sz w:val="22"/>
                <w:szCs w:val="22"/>
              </w:rPr>
              <w:t>State</w:t>
            </w:r>
          </w:p>
        </w:tc>
      </w:tr>
      <w:tr w:rsidR="00DC0F68" w14:paraId="7A2CD592" w14:textId="2362D468" w:rsidTr="00DC0F68">
        <w:trPr>
          <w:cnfStyle w:val="000000100000" w:firstRow="0" w:lastRow="0" w:firstColumn="0" w:lastColumn="0" w:oddVBand="0" w:evenVBand="0" w:oddHBand="1" w:evenHBand="0" w:firstRowFirstColumn="0" w:firstRowLastColumn="0" w:lastRowFirstColumn="0" w:lastRowLastColumn="0"/>
        </w:trPr>
        <w:tc>
          <w:tcPr>
            <w:tcW w:w="2178" w:type="dxa"/>
          </w:tcPr>
          <w:p w14:paraId="169BD418" w14:textId="0D7659AF" w:rsidR="009C1384" w:rsidRPr="004F35FA" w:rsidRDefault="009C1384" w:rsidP="000D3CF6">
            <w:pPr>
              <w:rPr>
                <w:sz w:val="22"/>
                <w:szCs w:val="22"/>
              </w:rPr>
            </w:pPr>
            <w:r w:rsidRPr="004F35FA">
              <w:rPr>
                <w:sz w:val="22"/>
                <w:szCs w:val="22"/>
              </w:rPr>
              <w:t>Skills</w:t>
            </w:r>
          </w:p>
        </w:tc>
        <w:tc>
          <w:tcPr>
            <w:tcW w:w="3150" w:type="dxa"/>
          </w:tcPr>
          <w:p w14:paraId="3E3B0B49" w14:textId="6BE70792" w:rsidR="009C1384" w:rsidRPr="004F35FA" w:rsidRDefault="00DC0F68" w:rsidP="00B32A1F">
            <w:pPr>
              <w:rPr>
                <w:sz w:val="22"/>
                <w:szCs w:val="22"/>
              </w:rPr>
            </w:pPr>
            <w:r>
              <w:rPr>
                <w:sz w:val="22"/>
                <w:szCs w:val="22"/>
              </w:rPr>
              <w:t>S</w:t>
            </w:r>
            <w:r w:rsidR="009C1384">
              <w:rPr>
                <w:sz w:val="22"/>
                <w:szCs w:val="22"/>
              </w:rPr>
              <w:t>kill</w:t>
            </w:r>
          </w:p>
        </w:tc>
        <w:tc>
          <w:tcPr>
            <w:tcW w:w="3528" w:type="dxa"/>
          </w:tcPr>
          <w:p w14:paraId="217B64F0" w14:textId="5A901F93" w:rsidR="009C1384" w:rsidRPr="004F35FA" w:rsidRDefault="00DC0F68" w:rsidP="00B32A1F">
            <w:pPr>
              <w:rPr>
                <w:sz w:val="22"/>
                <w:szCs w:val="22"/>
              </w:rPr>
            </w:pPr>
            <w:r>
              <w:rPr>
                <w:sz w:val="22"/>
                <w:szCs w:val="22"/>
              </w:rPr>
              <w:t>S</w:t>
            </w:r>
            <w:r w:rsidR="009C1384">
              <w:rPr>
                <w:sz w:val="22"/>
                <w:szCs w:val="22"/>
              </w:rPr>
              <w:t>kill</w:t>
            </w:r>
            <w:r w:rsidR="00B32A1F">
              <w:rPr>
                <w:sz w:val="22"/>
                <w:szCs w:val="22"/>
              </w:rPr>
              <w:t xml:space="preserve"> Name</w:t>
            </w:r>
          </w:p>
        </w:tc>
      </w:tr>
      <w:tr w:rsidR="00DC0F68" w14:paraId="31A2D921" w14:textId="15DC05C9" w:rsidTr="00DC0F68">
        <w:tc>
          <w:tcPr>
            <w:tcW w:w="2178" w:type="dxa"/>
          </w:tcPr>
          <w:p w14:paraId="250A2B04" w14:textId="77777777" w:rsidR="009C1384" w:rsidRPr="004F35FA" w:rsidRDefault="009C1384" w:rsidP="000D3CF6">
            <w:pPr>
              <w:rPr>
                <w:sz w:val="22"/>
                <w:szCs w:val="22"/>
              </w:rPr>
            </w:pPr>
            <w:r w:rsidRPr="004F35FA">
              <w:rPr>
                <w:sz w:val="22"/>
                <w:szCs w:val="22"/>
              </w:rPr>
              <w:t>Employer</w:t>
            </w:r>
          </w:p>
        </w:tc>
        <w:tc>
          <w:tcPr>
            <w:tcW w:w="3150" w:type="dxa"/>
          </w:tcPr>
          <w:p w14:paraId="041841D9" w14:textId="4B5AC4D7" w:rsidR="009C1384" w:rsidRPr="004F35FA" w:rsidRDefault="00DC0F68" w:rsidP="00B32A1F">
            <w:pPr>
              <w:rPr>
                <w:sz w:val="22"/>
                <w:szCs w:val="22"/>
              </w:rPr>
            </w:pPr>
            <w:r>
              <w:rPr>
                <w:sz w:val="22"/>
                <w:szCs w:val="22"/>
              </w:rPr>
              <w:t>E</w:t>
            </w:r>
            <w:r w:rsidR="009C1384">
              <w:rPr>
                <w:sz w:val="22"/>
                <w:szCs w:val="22"/>
              </w:rPr>
              <w:t>mp</w:t>
            </w:r>
            <w:r w:rsidR="00B32A1F">
              <w:rPr>
                <w:sz w:val="22"/>
                <w:szCs w:val="22"/>
              </w:rPr>
              <w:t>l</w:t>
            </w:r>
            <w:r w:rsidR="009C1384">
              <w:rPr>
                <w:sz w:val="22"/>
                <w:szCs w:val="22"/>
              </w:rPr>
              <w:t>oyment</w:t>
            </w:r>
            <w:r w:rsidR="00B32A1F">
              <w:rPr>
                <w:sz w:val="22"/>
                <w:szCs w:val="22"/>
              </w:rPr>
              <w:t xml:space="preserve"> </w:t>
            </w:r>
            <w:r>
              <w:rPr>
                <w:sz w:val="22"/>
                <w:szCs w:val="22"/>
              </w:rPr>
              <w:t>H</w:t>
            </w:r>
            <w:r w:rsidR="009C1384">
              <w:rPr>
                <w:sz w:val="22"/>
                <w:szCs w:val="22"/>
              </w:rPr>
              <w:t>istory</w:t>
            </w:r>
          </w:p>
        </w:tc>
        <w:tc>
          <w:tcPr>
            <w:tcW w:w="3528" w:type="dxa"/>
          </w:tcPr>
          <w:p w14:paraId="34D6A525" w14:textId="39D33E04" w:rsidR="009C1384" w:rsidRPr="00DC0F68" w:rsidRDefault="00740DCC" w:rsidP="00740DCC">
            <w:pPr>
              <w:rPr>
                <w:sz w:val="22"/>
                <w:szCs w:val="22"/>
                <w:vertAlign w:val="superscript"/>
              </w:rPr>
            </w:pPr>
            <w:r>
              <w:rPr>
                <w:sz w:val="22"/>
                <w:szCs w:val="22"/>
              </w:rPr>
              <w:t xml:space="preserve">Employer </w:t>
            </w:r>
            <w:r w:rsidR="009C1384">
              <w:rPr>
                <w:sz w:val="22"/>
                <w:szCs w:val="22"/>
              </w:rPr>
              <w:t>Name</w:t>
            </w:r>
            <w:r w:rsidR="00DC0F68">
              <w:rPr>
                <w:sz w:val="22"/>
                <w:szCs w:val="22"/>
                <w:vertAlign w:val="superscript"/>
              </w:rPr>
              <w:t>1</w:t>
            </w:r>
          </w:p>
        </w:tc>
      </w:tr>
      <w:tr w:rsidR="00F319F7" w14:paraId="0446F400" w14:textId="77777777" w:rsidTr="00DC0F68">
        <w:trPr>
          <w:cnfStyle w:val="000000100000" w:firstRow="0" w:lastRow="0" w:firstColumn="0" w:lastColumn="0" w:oddVBand="0" w:evenVBand="0" w:oddHBand="1" w:evenHBand="0" w:firstRowFirstColumn="0" w:firstRowLastColumn="0" w:lastRowFirstColumn="0" w:lastRowLastColumn="0"/>
        </w:trPr>
        <w:tc>
          <w:tcPr>
            <w:tcW w:w="2178" w:type="dxa"/>
          </w:tcPr>
          <w:p w14:paraId="2E1585CC" w14:textId="67C99046" w:rsidR="00F319F7" w:rsidRPr="004F35FA" w:rsidRDefault="00F319F7" w:rsidP="00A042E7">
            <w:pPr>
              <w:rPr>
                <w:sz w:val="22"/>
                <w:szCs w:val="22"/>
              </w:rPr>
            </w:pPr>
            <w:r>
              <w:rPr>
                <w:sz w:val="22"/>
                <w:szCs w:val="22"/>
              </w:rPr>
              <w:t>Company</w:t>
            </w:r>
          </w:p>
        </w:tc>
        <w:tc>
          <w:tcPr>
            <w:tcW w:w="3150" w:type="dxa"/>
          </w:tcPr>
          <w:p w14:paraId="0ABAA0A1" w14:textId="1B30549B" w:rsidR="00F319F7" w:rsidRDefault="00F319F7" w:rsidP="00B32A1F">
            <w:pPr>
              <w:rPr>
                <w:sz w:val="22"/>
                <w:szCs w:val="22"/>
              </w:rPr>
            </w:pPr>
            <w:r>
              <w:rPr>
                <w:sz w:val="22"/>
                <w:szCs w:val="22"/>
              </w:rPr>
              <w:t>Account</w:t>
            </w:r>
          </w:p>
        </w:tc>
        <w:tc>
          <w:tcPr>
            <w:tcW w:w="3528" w:type="dxa"/>
          </w:tcPr>
          <w:p w14:paraId="34B0F8D6" w14:textId="62EBE97E" w:rsidR="00F319F7" w:rsidRDefault="00CC3F2D" w:rsidP="00740DCC">
            <w:pPr>
              <w:rPr>
                <w:sz w:val="22"/>
                <w:szCs w:val="22"/>
              </w:rPr>
            </w:pPr>
            <w:r>
              <w:rPr>
                <w:sz w:val="22"/>
                <w:szCs w:val="22"/>
              </w:rPr>
              <w:t>Company Name</w:t>
            </w:r>
            <w:r w:rsidR="00A042E7">
              <w:rPr>
                <w:sz w:val="22"/>
                <w:szCs w:val="22"/>
              </w:rPr>
              <w:t>, Annual Revenue, Employees, Industry, Type</w:t>
            </w:r>
          </w:p>
        </w:tc>
      </w:tr>
      <w:tr w:rsidR="00DC0F68" w14:paraId="5CD2C75E" w14:textId="298A4DF7" w:rsidTr="00DC0F68">
        <w:tc>
          <w:tcPr>
            <w:tcW w:w="2178" w:type="dxa"/>
          </w:tcPr>
          <w:p w14:paraId="4F70A2C6" w14:textId="77777777" w:rsidR="009C1384" w:rsidRPr="004F35FA" w:rsidRDefault="009C1384" w:rsidP="000D3CF6">
            <w:pPr>
              <w:rPr>
                <w:sz w:val="22"/>
                <w:szCs w:val="22"/>
              </w:rPr>
            </w:pPr>
            <w:r w:rsidRPr="004F35FA">
              <w:rPr>
                <w:sz w:val="22"/>
                <w:szCs w:val="22"/>
              </w:rPr>
              <w:t>Title</w:t>
            </w:r>
          </w:p>
        </w:tc>
        <w:tc>
          <w:tcPr>
            <w:tcW w:w="3150" w:type="dxa"/>
          </w:tcPr>
          <w:p w14:paraId="48C0AEE4" w14:textId="77777777" w:rsidR="009C1384" w:rsidRDefault="009C1384" w:rsidP="00DC0F68">
            <w:pPr>
              <w:spacing w:before="0"/>
              <w:rPr>
                <w:sz w:val="22"/>
                <w:szCs w:val="22"/>
              </w:rPr>
            </w:pPr>
            <w:r>
              <w:rPr>
                <w:sz w:val="22"/>
                <w:szCs w:val="22"/>
              </w:rPr>
              <w:t>Contact</w:t>
            </w:r>
          </w:p>
          <w:p w14:paraId="35822503" w14:textId="6ED33B0F" w:rsidR="009C1384" w:rsidRPr="004F35FA" w:rsidRDefault="00B32A1F" w:rsidP="00B32A1F">
            <w:pPr>
              <w:spacing w:before="0"/>
              <w:rPr>
                <w:sz w:val="22"/>
                <w:szCs w:val="22"/>
              </w:rPr>
            </w:pPr>
            <w:r>
              <w:rPr>
                <w:sz w:val="22"/>
                <w:szCs w:val="22"/>
              </w:rPr>
              <w:t>E</w:t>
            </w:r>
            <w:r w:rsidR="009C1384">
              <w:rPr>
                <w:sz w:val="22"/>
                <w:szCs w:val="22"/>
              </w:rPr>
              <w:t>mployment</w:t>
            </w:r>
            <w:r>
              <w:rPr>
                <w:sz w:val="22"/>
                <w:szCs w:val="22"/>
              </w:rPr>
              <w:t xml:space="preserve"> H</w:t>
            </w:r>
            <w:r w:rsidR="009C1384">
              <w:rPr>
                <w:sz w:val="22"/>
                <w:szCs w:val="22"/>
              </w:rPr>
              <w:t>istory</w:t>
            </w:r>
          </w:p>
        </w:tc>
        <w:tc>
          <w:tcPr>
            <w:tcW w:w="3528" w:type="dxa"/>
          </w:tcPr>
          <w:p w14:paraId="7AC21685" w14:textId="1795241E" w:rsidR="009C1384" w:rsidRPr="00DC0F68" w:rsidRDefault="009C1384" w:rsidP="009C1384">
            <w:pPr>
              <w:spacing w:before="0"/>
              <w:rPr>
                <w:sz w:val="22"/>
                <w:szCs w:val="22"/>
                <w:vertAlign w:val="superscript"/>
              </w:rPr>
            </w:pPr>
            <w:r>
              <w:rPr>
                <w:sz w:val="22"/>
                <w:szCs w:val="22"/>
              </w:rPr>
              <w:t>Title</w:t>
            </w:r>
            <w:r w:rsidR="00DC0F68">
              <w:rPr>
                <w:sz w:val="22"/>
                <w:szCs w:val="22"/>
                <w:vertAlign w:val="superscript"/>
              </w:rPr>
              <w:t>2</w:t>
            </w:r>
          </w:p>
          <w:p w14:paraId="39DDC82F" w14:textId="69B6D90C" w:rsidR="009C1384" w:rsidRPr="004F35FA" w:rsidRDefault="00740DCC" w:rsidP="00740DCC">
            <w:pPr>
              <w:spacing w:before="0"/>
              <w:rPr>
                <w:sz w:val="22"/>
                <w:szCs w:val="22"/>
              </w:rPr>
            </w:pPr>
            <w:r>
              <w:rPr>
                <w:sz w:val="22"/>
                <w:szCs w:val="22"/>
              </w:rPr>
              <w:t>J</w:t>
            </w:r>
            <w:r w:rsidR="009C1384">
              <w:rPr>
                <w:sz w:val="22"/>
                <w:szCs w:val="22"/>
              </w:rPr>
              <w:t>ob</w:t>
            </w:r>
            <w:r>
              <w:rPr>
                <w:sz w:val="22"/>
                <w:szCs w:val="22"/>
              </w:rPr>
              <w:t xml:space="preserve"> </w:t>
            </w:r>
            <w:r w:rsidR="009C1384">
              <w:rPr>
                <w:sz w:val="22"/>
                <w:szCs w:val="22"/>
              </w:rPr>
              <w:t>Title</w:t>
            </w:r>
            <w:r w:rsidR="00DC0F68" w:rsidRPr="00DC0F68">
              <w:rPr>
                <w:sz w:val="22"/>
                <w:szCs w:val="22"/>
                <w:vertAlign w:val="superscript"/>
              </w:rPr>
              <w:t>2</w:t>
            </w:r>
          </w:p>
        </w:tc>
      </w:tr>
      <w:tr w:rsidR="00DC0F68" w14:paraId="3C225BE2" w14:textId="0C55898C" w:rsidTr="00DC0F68">
        <w:trPr>
          <w:cnfStyle w:val="000000100000" w:firstRow="0" w:lastRow="0" w:firstColumn="0" w:lastColumn="0" w:oddVBand="0" w:evenVBand="0" w:oddHBand="1" w:evenHBand="0" w:firstRowFirstColumn="0" w:firstRowLastColumn="0" w:lastRowFirstColumn="0" w:lastRowLastColumn="0"/>
        </w:trPr>
        <w:tc>
          <w:tcPr>
            <w:tcW w:w="2178" w:type="dxa"/>
          </w:tcPr>
          <w:p w14:paraId="1D3754D7" w14:textId="02E6EC00" w:rsidR="009C1384" w:rsidRPr="004F35FA" w:rsidRDefault="009C1384" w:rsidP="000D3CF6">
            <w:pPr>
              <w:rPr>
                <w:sz w:val="22"/>
                <w:szCs w:val="22"/>
              </w:rPr>
            </w:pPr>
            <w:r w:rsidRPr="004F35FA">
              <w:rPr>
                <w:sz w:val="22"/>
                <w:szCs w:val="22"/>
              </w:rPr>
              <w:t>Salary</w:t>
            </w:r>
          </w:p>
        </w:tc>
        <w:tc>
          <w:tcPr>
            <w:tcW w:w="3150" w:type="dxa"/>
          </w:tcPr>
          <w:p w14:paraId="1DC9BDEC" w14:textId="77777777" w:rsidR="009C1384" w:rsidRDefault="009C1384" w:rsidP="000D3CF6">
            <w:pPr>
              <w:spacing w:before="0"/>
              <w:rPr>
                <w:sz w:val="22"/>
                <w:szCs w:val="22"/>
              </w:rPr>
            </w:pPr>
            <w:r>
              <w:rPr>
                <w:sz w:val="22"/>
                <w:szCs w:val="22"/>
              </w:rPr>
              <w:t>Contact</w:t>
            </w:r>
          </w:p>
          <w:p w14:paraId="380F404B" w14:textId="5F87D303" w:rsidR="009C1384" w:rsidRPr="004F35FA" w:rsidRDefault="009C1384" w:rsidP="000D3CF6">
            <w:pPr>
              <w:spacing w:before="0"/>
              <w:rPr>
                <w:sz w:val="22"/>
                <w:szCs w:val="22"/>
              </w:rPr>
            </w:pPr>
            <w:r>
              <w:rPr>
                <w:sz w:val="22"/>
                <w:szCs w:val="22"/>
              </w:rPr>
              <w:t>Contact</w:t>
            </w:r>
          </w:p>
        </w:tc>
        <w:tc>
          <w:tcPr>
            <w:tcW w:w="3528" w:type="dxa"/>
          </w:tcPr>
          <w:p w14:paraId="6136E0A9" w14:textId="0EBD8A86" w:rsidR="009C1384" w:rsidRDefault="00740DCC" w:rsidP="009C1384">
            <w:pPr>
              <w:spacing w:before="0"/>
              <w:rPr>
                <w:sz w:val="22"/>
                <w:szCs w:val="22"/>
              </w:rPr>
            </w:pPr>
            <w:r>
              <w:rPr>
                <w:sz w:val="22"/>
                <w:szCs w:val="22"/>
              </w:rPr>
              <w:t>C</w:t>
            </w:r>
            <w:r w:rsidR="009C1384">
              <w:rPr>
                <w:sz w:val="22"/>
                <w:szCs w:val="22"/>
              </w:rPr>
              <w:t>urrent</w:t>
            </w:r>
            <w:r>
              <w:rPr>
                <w:sz w:val="22"/>
                <w:szCs w:val="22"/>
              </w:rPr>
              <w:t xml:space="preserve"> S</w:t>
            </w:r>
            <w:r w:rsidR="009C1384">
              <w:rPr>
                <w:sz w:val="22"/>
                <w:szCs w:val="22"/>
              </w:rPr>
              <w:t>alary</w:t>
            </w:r>
          </w:p>
          <w:p w14:paraId="488A6480" w14:textId="224ECD21" w:rsidR="009C1384" w:rsidRDefault="00740DCC" w:rsidP="00740DCC">
            <w:pPr>
              <w:spacing w:before="0"/>
              <w:rPr>
                <w:sz w:val="22"/>
                <w:szCs w:val="22"/>
              </w:rPr>
            </w:pPr>
            <w:r>
              <w:rPr>
                <w:sz w:val="22"/>
                <w:szCs w:val="22"/>
              </w:rPr>
              <w:t>D</w:t>
            </w:r>
            <w:r w:rsidR="009C1384">
              <w:rPr>
                <w:sz w:val="22"/>
                <w:szCs w:val="22"/>
              </w:rPr>
              <w:t>esired</w:t>
            </w:r>
            <w:r>
              <w:rPr>
                <w:sz w:val="22"/>
                <w:szCs w:val="22"/>
              </w:rPr>
              <w:t xml:space="preserve"> S</w:t>
            </w:r>
            <w:r w:rsidR="009C1384">
              <w:rPr>
                <w:sz w:val="22"/>
                <w:szCs w:val="22"/>
              </w:rPr>
              <w:t>alary</w:t>
            </w:r>
          </w:p>
        </w:tc>
      </w:tr>
      <w:tr w:rsidR="00DC0F68" w14:paraId="219F7676" w14:textId="003E5586" w:rsidTr="00DC0F68">
        <w:trPr>
          <w:trHeight w:val="389"/>
        </w:trPr>
        <w:tc>
          <w:tcPr>
            <w:tcW w:w="2178" w:type="dxa"/>
          </w:tcPr>
          <w:p w14:paraId="0D2BB064" w14:textId="1155A5E3" w:rsidR="009C1384" w:rsidRPr="004F35FA" w:rsidRDefault="009C1384" w:rsidP="000D3CF6">
            <w:pPr>
              <w:rPr>
                <w:sz w:val="22"/>
                <w:szCs w:val="22"/>
              </w:rPr>
            </w:pPr>
            <w:r w:rsidRPr="004F35FA">
              <w:rPr>
                <w:sz w:val="22"/>
                <w:szCs w:val="22"/>
              </w:rPr>
              <w:t>Certifications</w:t>
            </w:r>
          </w:p>
        </w:tc>
        <w:tc>
          <w:tcPr>
            <w:tcW w:w="3150" w:type="dxa"/>
          </w:tcPr>
          <w:p w14:paraId="2F5D1947" w14:textId="3A840205" w:rsidR="009C1384" w:rsidRPr="004F35FA" w:rsidRDefault="009C1384" w:rsidP="000D3CF6">
            <w:pPr>
              <w:rPr>
                <w:sz w:val="22"/>
                <w:szCs w:val="22"/>
              </w:rPr>
            </w:pPr>
            <w:r>
              <w:rPr>
                <w:sz w:val="22"/>
                <w:szCs w:val="22"/>
              </w:rPr>
              <w:t>Contact</w:t>
            </w:r>
          </w:p>
        </w:tc>
        <w:tc>
          <w:tcPr>
            <w:tcW w:w="3528" w:type="dxa"/>
          </w:tcPr>
          <w:p w14:paraId="7263B30B" w14:textId="461FE487" w:rsidR="009C1384" w:rsidRPr="004F35FA" w:rsidRDefault="00740DCC" w:rsidP="000D3CF6">
            <w:pPr>
              <w:rPr>
                <w:sz w:val="22"/>
                <w:szCs w:val="22"/>
              </w:rPr>
            </w:pPr>
            <w:r>
              <w:rPr>
                <w:sz w:val="22"/>
                <w:szCs w:val="22"/>
              </w:rPr>
              <w:t>C</w:t>
            </w:r>
            <w:r w:rsidR="009C1384">
              <w:rPr>
                <w:sz w:val="22"/>
                <w:szCs w:val="22"/>
              </w:rPr>
              <w:t>ertification</w:t>
            </w:r>
            <w:r>
              <w:rPr>
                <w:sz w:val="22"/>
                <w:szCs w:val="22"/>
              </w:rPr>
              <w:t>s</w:t>
            </w:r>
          </w:p>
        </w:tc>
      </w:tr>
      <w:tr w:rsidR="00DC0F68" w14:paraId="11F5D20E" w14:textId="75D8A421" w:rsidTr="00DC0F68">
        <w:trPr>
          <w:cnfStyle w:val="000000100000" w:firstRow="0" w:lastRow="0" w:firstColumn="0" w:lastColumn="0" w:oddVBand="0" w:evenVBand="0" w:oddHBand="1" w:evenHBand="0" w:firstRowFirstColumn="0" w:firstRowLastColumn="0" w:lastRowFirstColumn="0" w:lastRowLastColumn="0"/>
        </w:trPr>
        <w:tc>
          <w:tcPr>
            <w:tcW w:w="2178" w:type="dxa"/>
          </w:tcPr>
          <w:p w14:paraId="7D905326" w14:textId="77777777" w:rsidR="009C1384" w:rsidRPr="004F35FA" w:rsidRDefault="009C1384" w:rsidP="000D3CF6">
            <w:pPr>
              <w:rPr>
                <w:sz w:val="22"/>
                <w:szCs w:val="22"/>
              </w:rPr>
            </w:pPr>
            <w:r w:rsidRPr="004F35FA">
              <w:rPr>
                <w:sz w:val="22"/>
                <w:szCs w:val="22"/>
              </w:rPr>
              <w:t>School</w:t>
            </w:r>
          </w:p>
        </w:tc>
        <w:tc>
          <w:tcPr>
            <w:tcW w:w="3150" w:type="dxa"/>
          </w:tcPr>
          <w:p w14:paraId="60A0C015" w14:textId="2C2CC8A9" w:rsidR="009C1384" w:rsidRPr="004F35FA" w:rsidRDefault="00BD5D61" w:rsidP="00740DCC">
            <w:pPr>
              <w:rPr>
                <w:sz w:val="22"/>
                <w:szCs w:val="22"/>
              </w:rPr>
            </w:pPr>
            <w:r>
              <w:rPr>
                <w:sz w:val="22"/>
                <w:szCs w:val="22"/>
              </w:rPr>
              <w:t>Education</w:t>
            </w:r>
            <w:r w:rsidR="00740DCC">
              <w:rPr>
                <w:sz w:val="22"/>
                <w:szCs w:val="22"/>
              </w:rPr>
              <w:t xml:space="preserve"> </w:t>
            </w:r>
            <w:r>
              <w:rPr>
                <w:sz w:val="22"/>
                <w:szCs w:val="22"/>
              </w:rPr>
              <w:t>History</w:t>
            </w:r>
          </w:p>
        </w:tc>
        <w:tc>
          <w:tcPr>
            <w:tcW w:w="3528" w:type="dxa"/>
          </w:tcPr>
          <w:p w14:paraId="131D8D3D" w14:textId="53687002" w:rsidR="009C1384" w:rsidRPr="004F35FA" w:rsidRDefault="00740DCC" w:rsidP="000D3CF6">
            <w:pPr>
              <w:rPr>
                <w:sz w:val="22"/>
                <w:szCs w:val="22"/>
              </w:rPr>
            </w:pPr>
            <w:r>
              <w:rPr>
                <w:sz w:val="22"/>
                <w:szCs w:val="22"/>
              </w:rPr>
              <w:t>School Name</w:t>
            </w:r>
          </w:p>
        </w:tc>
      </w:tr>
      <w:tr w:rsidR="00DC0F68" w14:paraId="351B27E6" w14:textId="6FC00B63" w:rsidTr="00DC0F68">
        <w:trPr>
          <w:trHeight w:val="488"/>
        </w:trPr>
        <w:tc>
          <w:tcPr>
            <w:tcW w:w="2178" w:type="dxa"/>
          </w:tcPr>
          <w:p w14:paraId="1E881032" w14:textId="77777777" w:rsidR="009C1384" w:rsidRPr="004F35FA" w:rsidRDefault="009C1384" w:rsidP="000D3CF6">
            <w:pPr>
              <w:rPr>
                <w:sz w:val="22"/>
                <w:szCs w:val="22"/>
              </w:rPr>
            </w:pPr>
            <w:r w:rsidRPr="004F35FA">
              <w:rPr>
                <w:sz w:val="22"/>
                <w:szCs w:val="22"/>
              </w:rPr>
              <w:t>Degree</w:t>
            </w:r>
          </w:p>
        </w:tc>
        <w:tc>
          <w:tcPr>
            <w:tcW w:w="3150" w:type="dxa"/>
          </w:tcPr>
          <w:p w14:paraId="00CF8B2F" w14:textId="09CA4F86" w:rsidR="009C1384" w:rsidRPr="004F35FA" w:rsidRDefault="00740DCC" w:rsidP="000D3CF6">
            <w:pPr>
              <w:rPr>
                <w:sz w:val="22"/>
                <w:szCs w:val="22"/>
              </w:rPr>
            </w:pPr>
            <w:r>
              <w:rPr>
                <w:sz w:val="22"/>
                <w:szCs w:val="22"/>
              </w:rPr>
              <w:t>Education History</w:t>
            </w:r>
          </w:p>
        </w:tc>
        <w:tc>
          <w:tcPr>
            <w:tcW w:w="3528" w:type="dxa"/>
          </w:tcPr>
          <w:p w14:paraId="3581D7F1" w14:textId="527A2C52" w:rsidR="009C1384" w:rsidRPr="004F35FA" w:rsidRDefault="00740DCC" w:rsidP="000D3CF6">
            <w:pPr>
              <w:rPr>
                <w:sz w:val="22"/>
                <w:szCs w:val="22"/>
              </w:rPr>
            </w:pPr>
            <w:r>
              <w:rPr>
                <w:sz w:val="22"/>
                <w:szCs w:val="22"/>
              </w:rPr>
              <w:t>Degree</w:t>
            </w:r>
          </w:p>
        </w:tc>
      </w:tr>
      <w:tr w:rsidR="00DC0F68" w14:paraId="619140A6" w14:textId="5145FF82" w:rsidTr="00DC0F68">
        <w:trPr>
          <w:cnfStyle w:val="000000100000" w:firstRow="0" w:lastRow="0" w:firstColumn="0" w:lastColumn="0" w:oddVBand="0" w:evenVBand="0" w:oddHBand="1" w:evenHBand="0" w:firstRowFirstColumn="0" w:firstRowLastColumn="0" w:lastRowFirstColumn="0" w:lastRowLastColumn="0"/>
        </w:trPr>
        <w:tc>
          <w:tcPr>
            <w:tcW w:w="2178" w:type="dxa"/>
          </w:tcPr>
          <w:p w14:paraId="6DD66145" w14:textId="77777777" w:rsidR="009C1384" w:rsidRPr="004F35FA" w:rsidRDefault="009C1384" w:rsidP="000D3CF6">
            <w:pPr>
              <w:rPr>
                <w:sz w:val="22"/>
                <w:szCs w:val="22"/>
              </w:rPr>
            </w:pPr>
            <w:r w:rsidRPr="004F35FA">
              <w:rPr>
                <w:sz w:val="22"/>
                <w:szCs w:val="22"/>
              </w:rPr>
              <w:t>Field of Study</w:t>
            </w:r>
          </w:p>
        </w:tc>
        <w:tc>
          <w:tcPr>
            <w:tcW w:w="3150" w:type="dxa"/>
          </w:tcPr>
          <w:p w14:paraId="451C1653" w14:textId="31598619" w:rsidR="009C1384" w:rsidRPr="004F35FA" w:rsidRDefault="00740DCC" w:rsidP="000D3CF6">
            <w:pPr>
              <w:rPr>
                <w:sz w:val="22"/>
                <w:szCs w:val="22"/>
              </w:rPr>
            </w:pPr>
            <w:r>
              <w:rPr>
                <w:sz w:val="22"/>
                <w:szCs w:val="22"/>
              </w:rPr>
              <w:t>Education History</w:t>
            </w:r>
          </w:p>
        </w:tc>
        <w:tc>
          <w:tcPr>
            <w:tcW w:w="3528" w:type="dxa"/>
          </w:tcPr>
          <w:p w14:paraId="0567F898" w14:textId="34032B51" w:rsidR="009C1384" w:rsidRPr="004F35FA" w:rsidRDefault="00740DCC" w:rsidP="000D3CF6">
            <w:pPr>
              <w:rPr>
                <w:sz w:val="22"/>
                <w:szCs w:val="22"/>
              </w:rPr>
            </w:pPr>
            <w:r>
              <w:rPr>
                <w:sz w:val="22"/>
                <w:szCs w:val="22"/>
              </w:rPr>
              <w:t>Major</w:t>
            </w:r>
          </w:p>
        </w:tc>
      </w:tr>
      <w:tr w:rsidR="00DC0F68" w14:paraId="17388653" w14:textId="00B894F2" w:rsidTr="00DC0F68">
        <w:tc>
          <w:tcPr>
            <w:tcW w:w="2178" w:type="dxa"/>
          </w:tcPr>
          <w:p w14:paraId="1C69F99F" w14:textId="77777777" w:rsidR="009C1384" w:rsidRPr="004F35FA" w:rsidRDefault="009C1384" w:rsidP="000D3CF6">
            <w:pPr>
              <w:rPr>
                <w:sz w:val="22"/>
                <w:szCs w:val="22"/>
              </w:rPr>
            </w:pPr>
            <w:r>
              <w:rPr>
                <w:sz w:val="22"/>
                <w:szCs w:val="22"/>
              </w:rPr>
              <w:t>Application Stage</w:t>
            </w:r>
          </w:p>
        </w:tc>
        <w:tc>
          <w:tcPr>
            <w:tcW w:w="3150" w:type="dxa"/>
          </w:tcPr>
          <w:p w14:paraId="0114D4E8" w14:textId="78A1A0FB" w:rsidR="009C1384" w:rsidRPr="004F35FA" w:rsidRDefault="00740DCC" w:rsidP="000D3CF6">
            <w:pPr>
              <w:rPr>
                <w:sz w:val="22"/>
                <w:szCs w:val="22"/>
              </w:rPr>
            </w:pPr>
            <w:r>
              <w:rPr>
                <w:sz w:val="22"/>
                <w:szCs w:val="22"/>
              </w:rPr>
              <w:t>Application</w:t>
            </w:r>
          </w:p>
        </w:tc>
        <w:tc>
          <w:tcPr>
            <w:tcW w:w="3528" w:type="dxa"/>
          </w:tcPr>
          <w:p w14:paraId="4436C475" w14:textId="6BA9C63A" w:rsidR="009C1384" w:rsidRDefault="00740DCC" w:rsidP="000D3CF6">
            <w:pPr>
              <w:rPr>
                <w:sz w:val="22"/>
                <w:szCs w:val="22"/>
              </w:rPr>
            </w:pPr>
            <w:r>
              <w:rPr>
                <w:sz w:val="22"/>
                <w:szCs w:val="22"/>
              </w:rPr>
              <w:t>Stage</w:t>
            </w:r>
          </w:p>
        </w:tc>
      </w:tr>
      <w:tr w:rsidR="00DC0F68" w14:paraId="091D257D" w14:textId="041B8D5B" w:rsidTr="00DC0F68">
        <w:trPr>
          <w:cnfStyle w:val="000000100000" w:firstRow="0" w:lastRow="0" w:firstColumn="0" w:lastColumn="0" w:oddVBand="0" w:evenVBand="0" w:oddHBand="1" w:evenHBand="0" w:firstRowFirstColumn="0" w:firstRowLastColumn="0" w:lastRowFirstColumn="0" w:lastRowLastColumn="0"/>
        </w:trPr>
        <w:tc>
          <w:tcPr>
            <w:tcW w:w="2178" w:type="dxa"/>
          </w:tcPr>
          <w:p w14:paraId="6E85E0EA" w14:textId="77777777" w:rsidR="009C1384" w:rsidRPr="004F35FA" w:rsidRDefault="009C1384" w:rsidP="000D3CF6">
            <w:pPr>
              <w:rPr>
                <w:sz w:val="22"/>
                <w:szCs w:val="22"/>
              </w:rPr>
            </w:pPr>
            <w:r w:rsidRPr="004F35FA">
              <w:rPr>
                <w:sz w:val="22"/>
                <w:szCs w:val="22"/>
              </w:rPr>
              <w:t>Last Activity</w:t>
            </w:r>
            <w:r>
              <w:rPr>
                <w:sz w:val="22"/>
                <w:szCs w:val="22"/>
              </w:rPr>
              <w:t xml:space="preserve"> Date</w:t>
            </w:r>
          </w:p>
        </w:tc>
        <w:tc>
          <w:tcPr>
            <w:tcW w:w="3150" w:type="dxa"/>
          </w:tcPr>
          <w:p w14:paraId="67A46DDA" w14:textId="77777777" w:rsidR="009C1384" w:rsidRDefault="00740DCC" w:rsidP="00740DCC">
            <w:pPr>
              <w:spacing w:before="0"/>
              <w:rPr>
                <w:sz w:val="22"/>
                <w:szCs w:val="22"/>
              </w:rPr>
            </w:pPr>
            <w:r>
              <w:rPr>
                <w:sz w:val="22"/>
                <w:szCs w:val="22"/>
              </w:rPr>
              <w:t>Task</w:t>
            </w:r>
          </w:p>
          <w:p w14:paraId="1E4CF343" w14:textId="2A1738F0" w:rsidR="00740DCC" w:rsidRPr="004F35FA" w:rsidRDefault="00740DCC" w:rsidP="00740DCC">
            <w:pPr>
              <w:spacing w:before="0"/>
              <w:rPr>
                <w:sz w:val="22"/>
                <w:szCs w:val="22"/>
              </w:rPr>
            </w:pPr>
            <w:r>
              <w:rPr>
                <w:sz w:val="22"/>
                <w:szCs w:val="22"/>
              </w:rPr>
              <w:t>Event</w:t>
            </w:r>
          </w:p>
        </w:tc>
        <w:tc>
          <w:tcPr>
            <w:tcW w:w="3528" w:type="dxa"/>
          </w:tcPr>
          <w:p w14:paraId="57F010E6" w14:textId="77777777" w:rsidR="009C1384" w:rsidRDefault="00740DCC" w:rsidP="00740DCC">
            <w:pPr>
              <w:spacing w:before="0"/>
              <w:rPr>
                <w:sz w:val="22"/>
                <w:szCs w:val="22"/>
              </w:rPr>
            </w:pPr>
            <w:r w:rsidRPr="004F35FA">
              <w:rPr>
                <w:sz w:val="22"/>
                <w:szCs w:val="22"/>
              </w:rPr>
              <w:t>Date</w:t>
            </w:r>
          </w:p>
          <w:p w14:paraId="300A9AA0" w14:textId="2FC52CDC" w:rsidR="00740DCC" w:rsidRPr="004F35FA" w:rsidRDefault="00740DCC" w:rsidP="00740DCC">
            <w:pPr>
              <w:spacing w:before="0"/>
              <w:rPr>
                <w:sz w:val="22"/>
                <w:szCs w:val="22"/>
              </w:rPr>
            </w:pPr>
            <w:r>
              <w:rPr>
                <w:sz w:val="22"/>
                <w:szCs w:val="22"/>
              </w:rPr>
              <w:t>Date</w:t>
            </w:r>
          </w:p>
        </w:tc>
      </w:tr>
      <w:tr w:rsidR="00DC0F68" w14:paraId="41FAD9B4" w14:textId="21DAB94E" w:rsidTr="00DC0F68">
        <w:tc>
          <w:tcPr>
            <w:tcW w:w="2178" w:type="dxa"/>
          </w:tcPr>
          <w:p w14:paraId="3E33DF36" w14:textId="77777777" w:rsidR="009C1384" w:rsidRPr="004F35FA" w:rsidRDefault="009C1384" w:rsidP="000D3CF6">
            <w:pPr>
              <w:rPr>
                <w:sz w:val="22"/>
                <w:szCs w:val="22"/>
              </w:rPr>
            </w:pPr>
            <w:r w:rsidRPr="004F35FA">
              <w:rPr>
                <w:sz w:val="22"/>
                <w:szCs w:val="22"/>
              </w:rPr>
              <w:t>Last Modified</w:t>
            </w:r>
          </w:p>
        </w:tc>
        <w:tc>
          <w:tcPr>
            <w:tcW w:w="3150" w:type="dxa"/>
          </w:tcPr>
          <w:p w14:paraId="22842136" w14:textId="661549BE" w:rsidR="009C1384" w:rsidRPr="004F35FA" w:rsidRDefault="00740DCC" w:rsidP="000D3CF6">
            <w:pPr>
              <w:rPr>
                <w:sz w:val="22"/>
                <w:szCs w:val="22"/>
              </w:rPr>
            </w:pPr>
            <w:r>
              <w:rPr>
                <w:sz w:val="22"/>
                <w:szCs w:val="22"/>
              </w:rPr>
              <w:t>Contact</w:t>
            </w:r>
          </w:p>
        </w:tc>
        <w:tc>
          <w:tcPr>
            <w:tcW w:w="3528" w:type="dxa"/>
          </w:tcPr>
          <w:p w14:paraId="5F039C42" w14:textId="59BAE74C" w:rsidR="009C1384" w:rsidRPr="004F35FA" w:rsidRDefault="00740DCC" w:rsidP="000D3CF6">
            <w:pPr>
              <w:rPr>
                <w:sz w:val="22"/>
                <w:szCs w:val="22"/>
              </w:rPr>
            </w:pPr>
            <w:r>
              <w:rPr>
                <w:sz w:val="22"/>
                <w:szCs w:val="22"/>
              </w:rPr>
              <w:t>Last Modified Date</w:t>
            </w:r>
          </w:p>
        </w:tc>
      </w:tr>
      <w:tr w:rsidR="00DC0F68" w14:paraId="2BA83E3D" w14:textId="288E6F49" w:rsidTr="00DC0F68">
        <w:trPr>
          <w:cnfStyle w:val="000000100000" w:firstRow="0" w:lastRow="0" w:firstColumn="0" w:lastColumn="0" w:oddVBand="0" w:evenVBand="0" w:oddHBand="1" w:evenHBand="0" w:firstRowFirstColumn="0" w:firstRowLastColumn="0" w:lastRowFirstColumn="0" w:lastRowLastColumn="0"/>
        </w:trPr>
        <w:tc>
          <w:tcPr>
            <w:tcW w:w="2178" w:type="dxa"/>
          </w:tcPr>
          <w:p w14:paraId="4F7E9400" w14:textId="77777777" w:rsidR="009C1384" w:rsidRPr="004F35FA" w:rsidRDefault="009C1384" w:rsidP="000D3CF6">
            <w:pPr>
              <w:rPr>
                <w:sz w:val="22"/>
                <w:szCs w:val="22"/>
              </w:rPr>
            </w:pPr>
            <w:r w:rsidRPr="004F35FA">
              <w:rPr>
                <w:sz w:val="22"/>
                <w:szCs w:val="22"/>
              </w:rPr>
              <w:t>List Filters</w:t>
            </w:r>
          </w:p>
        </w:tc>
        <w:tc>
          <w:tcPr>
            <w:tcW w:w="3150" w:type="dxa"/>
          </w:tcPr>
          <w:p w14:paraId="49390601" w14:textId="72483050" w:rsidR="009C1384" w:rsidRPr="004F35FA" w:rsidRDefault="009C1384" w:rsidP="000D3CF6">
            <w:pPr>
              <w:rPr>
                <w:sz w:val="22"/>
                <w:szCs w:val="22"/>
              </w:rPr>
            </w:pPr>
            <w:r w:rsidRPr="004F35FA">
              <w:rPr>
                <w:sz w:val="22"/>
                <w:szCs w:val="22"/>
              </w:rPr>
              <w:t>Short Lists</w:t>
            </w:r>
          </w:p>
        </w:tc>
        <w:tc>
          <w:tcPr>
            <w:tcW w:w="3528" w:type="dxa"/>
          </w:tcPr>
          <w:p w14:paraId="7B501F27" w14:textId="567267DE" w:rsidR="009C1384" w:rsidRPr="004F35FA" w:rsidRDefault="00740DCC" w:rsidP="000D3CF6">
            <w:pPr>
              <w:rPr>
                <w:sz w:val="22"/>
                <w:szCs w:val="22"/>
              </w:rPr>
            </w:pPr>
            <w:r>
              <w:rPr>
                <w:sz w:val="22"/>
                <w:szCs w:val="22"/>
              </w:rPr>
              <w:t>Member of the List</w:t>
            </w:r>
          </w:p>
        </w:tc>
      </w:tr>
    </w:tbl>
    <w:p w14:paraId="39D0A11F" w14:textId="6E7EB97C" w:rsidR="003C5333" w:rsidRPr="000836BC" w:rsidRDefault="00DC0F68" w:rsidP="00DD7920">
      <w:pPr>
        <w:rPr>
          <w:sz w:val="20"/>
          <w:szCs w:val="20"/>
        </w:rPr>
      </w:pPr>
      <w:r w:rsidRPr="000836BC">
        <w:rPr>
          <w:sz w:val="20"/>
          <w:szCs w:val="20"/>
        </w:rPr>
        <w:t>Notes:</w:t>
      </w:r>
    </w:p>
    <w:p w14:paraId="11791DF3" w14:textId="0F697E96" w:rsidR="00DC0F68" w:rsidRPr="000836BC" w:rsidRDefault="00DC0F68" w:rsidP="00DC0F68">
      <w:pPr>
        <w:pStyle w:val="ListParagraph"/>
        <w:numPr>
          <w:ilvl w:val="0"/>
          <w:numId w:val="21"/>
        </w:numPr>
        <w:rPr>
          <w:sz w:val="20"/>
          <w:szCs w:val="20"/>
        </w:rPr>
      </w:pPr>
      <w:r w:rsidRPr="000836BC">
        <w:rPr>
          <w:sz w:val="20"/>
          <w:szCs w:val="20"/>
        </w:rPr>
        <w:t xml:space="preserve">Considered Current Employer if </w:t>
      </w:r>
      <w:r w:rsidR="00877FA6" w:rsidRPr="000836BC">
        <w:rPr>
          <w:sz w:val="20"/>
          <w:szCs w:val="20"/>
        </w:rPr>
        <w:t>History Record has no End Date</w:t>
      </w:r>
      <w:r w:rsidR="000836BC" w:rsidRPr="000836BC">
        <w:rPr>
          <w:sz w:val="20"/>
          <w:szCs w:val="20"/>
        </w:rPr>
        <w:t>.</w:t>
      </w:r>
    </w:p>
    <w:p w14:paraId="44E23EC0" w14:textId="3BB61696" w:rsidR="00877FA6" w:rsidRPr="000836BC" w:rsidRDefault="00877FA6" w:rsidP="00DC0F68">
      <w:pPr>
        <w:pStyle w:val="ListParagraph"/>
        <w:numPr>
          <w:ilvl w:val="0"/>
          <w:numId w:val="21"/>
        </w:numPr>
        <w:rPr>
          <w:sz w:val="20"/>
          <w:szCs w:val="20"/>
        </w:rPr>
      </w:pPr>
      <w:r w:rsidRPr="000836BC">
        <w:rPr>
          <w:sz w:val="20"/>
          <w:szCs w:val="20"/>
        </w:rPr>
        <w:t>Considered Current Title if it comes from the Title Field, or if it appears in an employment history record with no End Date.</w:t>
      </w:r>
    </w:p>
    <w:p w14:paraId="716CFE40" w14:textId="5E1DF54C" w:rsidR="00223A28" w:rsidRDefault="00223A28" w:rsidP="00223A28">
      <w:pPr>
        <w:pStyle w:val="Heading2"/>
      </w:pPr>
      <w:bookmarkStart w:id="44" w:name="_Toc339645656"/>
      <w:r>
        <w:t>Before and After Filter</w:t>
      </w:r>
      <w:r w:rsidR="00532FF8">
        <w:t xml:space="preserve"> Types</w:t>
      </w:r>
      <w:bookmarkEnd w:id="44"/>
    </w:p>
    <w:p w14:paraId="0F80DF5F" w14:textId="50C82E8E" w:rsidR="00223A28" w:rsidRPr="00223A28" w:rsidRDefault="00223A28" w:rsidP="00223A28">
      <w:r>
        <w:t xml:space="preserve">Before and After filters are not strictly speaking before and after. The qualified dates will actually include the given date. </w:t>
      </w:r>
      <w:r w:rsidR="000836BC">
        <w:t>For example,</w:t>
      </w:r>
      <w:r>
        <w:t xml:space="preserve"> if the filter says before 2/4/2015</w:t>
      </w:r>
      <w:r w:rsidR="000836BC">
        <w:t>,</w:t>
      </w:r>
      <w:r>
        <w:t xml:space="preserve"> it will match items with the date 2/4/2015</w:t>
      </w:r>
      <w:r w:rsidR="000836BC">
        <w:t>,</w:t>
      </w:r>
      <w:r>
        <w:t xml:space="preserve"> as well as </w:t>
      </w:r>
      <w:r w:rsidR="0071644F">
        <w:t>any earlier dates</w:t>
      </w:r>
      <w:r>
        <w:t xml:space="preserve">. </w:t>
      </w:r>
    </w:p>
    <w:p w14:paraId="12710C6B" w14:textId="77777777" w:rsidR="0071644F" w:rsidRDefault="0071644F">
      <w:pPr>
        <w:spacing w:before="0"/>
        <w:rPr>
          <w:rFonts w:asciiTheme="majorHAnsi" w:eastAsiaTheme="majorEastAsia" w:hAnsiTheme="majorHAnsi" w:cstheme="majorBidi"/>
          <w:b/>
          <w:bCs/>
          <w:color w:val="118AD4" w:themeColor="accent1"/>
          <w:sz w:val="28"/>
          <w:szCs w:val="26"/>
        </w:rPr>
      </w:pPr>
      <w:r>
        <w:br w:type="page"/>
      </w:r>
    </w:p>
    <w:p w14:paraId="51D59464" w14:textId="2AAEE417" w:rsidR="00541830" w:rsidRDefault="00541830" w:rsidP="008F1706">
      <w:pPr>
        <w:pStyle w:val="Heading2"/>
      </w:pPr>
      <w:bookmarkStart w:id="45" w:name="_Toc339645657"/>
      <w:r>
        <w:lastRenderedPageBreak/>
        <w:t>Location Search</w:t>
      </w:r>
      <w:bookmarkEnd w:id="45"/>
    </w:p>
    <w:p w14:paraId="1BB99E8B" w14:textId="699A455C" w:rsidR="00284CE4" w:rsidRDefault="00284CE4" w:rsidP="00284CE4">
      <w:r>
        <w:t>Location S</w:t>
      </w:r>
      <w:r w:rsidR="000836BC">
        <w:t>earch supports two search modes:</w:t>
      </w:r>
      <w:r>
        <w:t xml:space="preserve"> Radius Search</w:t>
      </w:r>
      <w:r w:rsidR="00532FF8">
        <w:t xml:space="preserve"> and Address Match on City, State, and/or Country</w:t>
      </w:r>
      <w:r>
        <w:t xml:space="preserve">. </w:t>
      </w:r>
    </w:p>
    <w:p w14:paraId="643DDB91" w14:textId="77777777" w:rsidR="00742D32" w:rsidRDefault="00284CE4" w:rsidP="00284CE4">
      <w:r>
        <w:t xml:space="preserve">In order to perform a </w:t>
      </w:r>
      <w:r w:rsidRPr="000836BC">
        <w:t>Radius Search</w:t>
      </w:r>
      <w:r>
        <w:t>, a search filter must contain</w:t>
      </w:r>
      <w:r w:rsidR="00742D32">
        <w:t xml:space="preserve"> one of the following combinations:</w:t>
      </w:r>
    </w:p>
    <w:p w14:paraId="78B870D1" w14:textId="3F4ED937" w:rsidR="00742D32" w:rsidRDefault="00742D32" w:rsidP="00742D32">
      <w:pPr>
        <w:pStyle w:val="ListParagraph"/>
        <w:numPr>
          <w:ilvl w:val="0"/>
          <w:numId w:val="17"/>
        </w:numPr>
      </w:pPr>
      <w:r>
        <w:t>A</w:t>
      </w:r>
      <w:r w:rsidR="00284CE4">
        <w:t xml:space="preserve"> P</w:t>
      </w:r>
      <w:r w:rsidR="000836BC">
        <w:t>ostal Code and Country</w:t>
      </w:r>
      <w:r w:rsidR="00284CE4">
        <w:t xml:space="preserve"> </w:t>
      </w:r>
    </w:p>
    <w:p w14:paraId="0E28A828" w14:textId="64A22E5D" w:rsidR="00742D32" w:rsidRDefault="000836BC" w:rsidP="00742D32">
      <w:pPr>
        <w:pStyle w:val="ListParagraph"/>
        <w:numPr>
          <w:ilvl w:val="0"/>
          <w:numId w:val="17"/>
        </w:numPr>
      </w:pPr>
      <w:r>
        <w:t>A</w:t>
      </w:r>
      <w:r w:rsidR="00284CE4">
        <w:t xml:space="preserve"> City and </w:t>
      </w:r>
      <w:r>
        <w:t>Country</w:t>
      </w:r>
      <w:r w:rsidR="00284CE4">
        <w:t xml:space="preserve"> </w:t>
      </w:r>
    </w:p>
    <w:p w14:paraId="338AB5A1" w14:textId="0E0404B1" w:rsidR="00742D32" w:rsidRDefault="000836BC" w:rsidP="00742D32">
      <w:pPr>
        <w:pStyle w:val="ListParagraph"/>
        <w:numPr>
          <w:ilvl w:val="0"/>
          <w:numId w:val="17"/>
        </w:numPr>
      </w:pPr>
      <w:r>
        <w:t>A</w:t>
      </w:r>
      <w:r w:rsidR="00742D32">
        <w:t xml:space="preserve"> City and a State/Province</w:t>
      </w:r>
    </w:p>
    <w:p w14:paraId="3B0408CC" w14:textId="0A296E81" w:rsidR="00284CE4" w:rsidRDefault="000836BC" w:rsidP="00742D32">
      <w:r>
        <w:t>Any</w:t>
      </w:r>
      <w:r w:rsidR="00284CE4">
        <w:t xml:space="preserve"> combination will enable a Geolocation to be calculated. If </w:t>
      </w:r>
      <w:r>
        <w:t>none</w:t>
      </w:r>
      <w:r w:rsidR="00284CE4">
        <w:t xml:space="preserve"> of these combinations is provided in the search, the Radius control will remain inactive and set to 0. Once sufficient information is available for a Radius search, the control will become active.</w:t>
      </w:r>
    </w:p>
    <w:p w14:paraId="43995122" w14:textId="15F611FB" w:rsidR="00AE6C69" w:rsidRDefault="00AE6C69" w:rsidP="00742D32">
      <w:r>
        <w:t xml:space="preserve">To match a Candidate, </w:t>
      </w:r>
      <w:r w:rsidR="00D55AF1">
        <w:t xml:space="preserve">the Latitude and Longitude fields of that candidate record must contain valid geolocation data for the candidate’s address. </w:t>
      </w:r>
      <w:r w:rsidR="002B60A3">
        <w:t xml:space="preserve">Candidates must have the same combination of Postal Code, City, State, and Country listed above in order to generate an accurate Location. If a candidate does not have field values for Lat/Long, check the Mailing Address fields for valid information. Correct any misspellings in City and Country. We accept Country names in most common languages, but to be sure, use the </w:t>
      </w:r>
      <w:r w:rsidR="000836BC">
        <w:t>two-character</w:t>
      </w:r>
      <w:r w:rsidR="002B60A3">
        <w:t xml:space="preserve"> ISO code for the country. </w:t>
      </w:r>
      <w:r w:rsidR="0071644F">
        <w:t xml:space="preserve">For example, </w:t>
      </w:r>
      <w:r w:rsidR="002B60A3">
        <w:t>United States is US, Germany is DE, France is FR, etc.</w:t>
      </w:r>
    </w:p>
    <w:p w14:paraId="4EA98E41" w14:textId="1DEFB5C2" w:rsidR="00284CE4" w:rsidRDefault="00284CE4" w:rsidP="00284CE4">
      <w:r>
        <w:t xml:space="preserve">If the Radius control is set to zero, the search becomes an </w:t>
      </w:r>
      <w:r w:rsidRPr="00284CE4">
        <w:rPr>
          <w:i/>
        </w:rPr>
        <w:t>Address search</w:t>
      </w:r>
      <w:r>
        <w:t xml:space="preserve">, where we will try to match City, State/Province, Country, and Postal Codes exactly. </w:t>
      </w:r>
      <w:r w:rsidR="002B60A3">
        <w:t xml:space="preserve">We recommend Radius search for City and Postal code searches, but for </w:t>
      </w:r>
      <w:r w:rsidR="000836BC">
        <w:t>Statewide</w:t>
      </w:r>
      <w:r w:rsidR="0064607A">
        <w:t xml:space="preserve"> or Country</w:t>
      </w:r>
      <w:r w:rsidR="002B60A3">
        <w:t>wide searches, set the Radius to 0 and make sure the State/</w:t>
      </w:r>
      <w:r w:rsidR="00201680">
        <w:t>P</w:t>
      </w:r>
      <w:r w:rsidR="002B60A3">
        <w:t>rovince and Country are properly spelled on the search input.</w:t>
      </w:r>
    </w:p>
    <w:p w14:paraId="6D9778FD" w14:textId="6DF79C26" w:rsidR="00201680" w:rsidRDefault="00201680" w:rsidP="008F1706">
      <w:pPr>
        <w:pStyle w:val="Heading2"/>
      </w:pPr>
      <w:bookmarkStart w:id="46" w:name="_Toc339645658"/>
      <w:r>
        <w:t>Text Based Filters</w:t>
      </w:r>
      <w:bookmarkEnd w:id="46"/>
    </w:p>
    <w:p w14:paraId="670961BE" w14:textId="0BDE2482" w:rsidR="00201680" w:rsidRDefault="00201680" w:rsidP="00201680">
      <w:r>
        <w:t xml:space="preserve">Many of the </w:t>
      </w:r>
      <w:r w:rsidR="00DD6E82">
        <w:t xml:space="preserve">standard </w:t>
      </w:r>
      <w:r>
        <w:t>filters are text based in nature. Title, Employer, Company, Skills, School, Degree, and Fie</w:t>
      </w:r>
      <w:r w:rsidR="0064607A">
        <w:t>ld of Study are all Text Based f</w:t>
      </w:r>
      <w:r>
        <w:t xml:space="preserve">ilters. </w:t>
      </w:r>
      <w:r w:rsidR="00DD6E82">
        <w:t xml:space="preserve">The challenge with these filters is that sometimes </w:t>
      </w:r>
      <w:r w:rsidR="009B7353">
        <w:t xml:space="preserve">you want to find a close match and </w:t>
      </w:r>
      <w:r w:rsidR="0064607A">
        <w:t>other times</w:t>
      </w:r>
      <w:r w:rsidR="009B7353">
        <w:t xml:space="preserve"> an exact match. We have provided for this need by enabling you to select the type of match you want for each filter. </w:t>
      </w:r>
    </w:p>
    <w:tbl>
      <w:tblPr>
        <w:tblStyle w:val="TableGrid"/>
        <w:tblW w:w="0" w:type="auto"/>
        <w:tblLook w:val="04A0" w:firstRow="1" w:lastRow="0" w:firstColumn="1" w:lastColumn="0" w:noHBand="0" w:noVBand="1"/>
      </w:tblPr>
      <w:tblGrid>
        <w:gridCol w:w="3416"/>
        <w:gridCol w:w="5440"/>
      </w:tblGrid>
      <w:tr w:rsidR="006F3621" w14:paraId="5E08F86A" w14:textId="77777777" w:rsidTr="006F3621">
        <w:tc>
          <w:tcPr>
            <w:tcW w:w="3351" w:type="dxa"/>
            <w:tcBorders>
              <w:top w:val="nil"/>
              <w:left w:val="nil"/>
              <w:bottom w:val="nil"/>
              <w:right w:val="nil"/>
            </w:tcBorders>
          </w:tcPr>
          <w:p w14:paraId="5841A707" w14:textId="396094C8" w:rsidR="006F3621" w:rsidRDefault="006F3621" w:rsidP="00201680">
            <w:r>
              <w:rPr>
                <w:noProof/>
              </w:rPr>
              <w:lastRenderedPageBreak/>
              <w:drawing>
                <wp:inline distT="0" distB="0" distL="0" distR="0" wp14:anchorId="49389B11" wp14:editId="12009EC6">
                  <wp:extent cx="1887366" cy="1865547"/>
                  <wp:effectExtent l="76200" t="25400" r="68580" b="14160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Filter Type Selection.png"/>
                          <pic:cNvPicPr/>
                        </pic:nvPicPr>
                        <pic:blipFill>
                          <a:blip r:embed="rId32">
                            <a:extLst>
                              <a:ext uri="{28A0092B-C50C-407E-A947-70E740481C1C}">
                                <a14:useLocalDpi xmlns:a14="http://schemas.microsoft.com/office/drawing/2010/main" val="0"/>
                              </a:ext>
                            </a:extLst>
                          </a:blip>
                          <a:stretch>
                            <a:fillRect/>
                          </a:stretch>
                        </pic:blipFill>
                        <pic:spPr>
                          <a:xfrm>
                            <a:off x="0" y="0"/>
                            <a:ext cx="1915488" cy="1893344"/>
                          </a:xfrm>
                          <a:prstGeom prst="rect">
                            <a:avLst/>
                          </a:prstGeom>
                          <a:ln>
                            <a:solidFill>
                              <a:schemeClr val="accent1"/>
                            </a:solidFill>
                          </a:ln>
                          <a:effectLst>
                            <a:outerShdw blurRad="50800" dist="76200" dir="5400000" algn="t" rotWithShape="0">
                              <a:prstClr val="black">
                                <a:alpha val="40000"/>
                              </a:prstClr>
                            </a:outerShdw>
                          </a:effectLst>
                        </pic:spPr>
                      </pic:pic>
                    </a:graphicData>
                  </a:graphic>
                </wp:inline>
              </w:drawing>
            </w:r>
          </w:p>
        </w:tc>
        <w:tc>
          <w:tcPr>
            <w:tcW w:w="5505" w:type="dxa"/>
            <w:tcBorders>
              <w:top w:val="nil"/>
              <w:left w:val="nil"/>
              <w:bottom w:val="nil"/>
              <w:right w:val="nil"/>
            </w:tcBorders>
          </w:tcPr>
          <w:p w14:paraId="5BE1899A" w14:textId="57AADF50" w:rsidR="006F3621" w:rsidRDefault="006F3621" w:rsidP="00201680">
            <w:r>
              <w:rPr>
                <w:b/>
              </w:rPr>
              <w:t>Contains</w:t>
            </w:r>
            <w:r>
              <w:t xml:space="preserve"> search means the search term must be contained in the field. In this example</w:t>
            </w:r>
            <w:r w:rsidR="0064607A">
              <w:t>,</w:t>
            </w:r>
            <w:r>
              <w:t xml:space="preserve"> “Senior Manager” will match “Senior Manager of Accounts Payable” because that title contains Senior Manager.</w:t>
            </w:r>
          </w:p>
          <w:p w14:paraId="652A8877" w14:textId="0E0D370D" w:rsidR="006F3621" w:rsidRDefault="006F3621" w:rsidP="00201680">
            <w:r w:rsidRPr="006F3621">
              <w:rPr>
                <w:b/>
              </w:rPr>
              <w:t>Exact</w:t>
            </w:r>
            <w:r>
              <w:t xml:space="preserve"> match is just lik</w:t>
            </w:r>
            <w:r w:rsidR="0071644F">
              <w:t>e it sounds. The field and the s</w:t>
            </w:r>
            <w:r>
              <w:t>earch term must match exactly.</w:t>
            </w:r>
          </w:p>
          <w:p w14:paraId="69B19E0B" w14:textId="78FCEBE1" w:rsidR="006F3621" w:rsidRPr="006F3621" w:rsidRDefault="006F3621" w:rsidP="00201680">
            <w:r w:rsidRPr="006F3621">
              <w:rPr>
                <w:b/>
              </w:rPr>
              <w:t>Starts with</w:t>
            </w:r>
            <w:r>
              <w:t xml:space="preserve"> means that as long as the string in the field starts with the search term, we have a match. Senior Manager of Engineering is a </w:t>
            </w:r>
            <w:r w:rsidR="0071644F">
              <w:t xml:space="preserve">match; </w:t>
            </w:r>
            <w:r>
              <w:t>Senior Engineering Manager is not.</w:t>
            </w:r>
          </w:p>
        </w:tc>
      </w:tr>
    </w:tbl>
    <w:p w14:paraId="5145E5E4" w14:textId="39E75CC0" w:rsidR="0064607A" w:rsidRDefault="0064607A" w:rsidP="00201680">
      <w:r>
        <w:t>Note that the search terms default to Contains, since it provides the widest possible match.</w:t>
      </w:r>
    </w:p>
    <w:p w14:paraId="01912FE7" w14:textId="77777777" w:rsidR="0064607A" w:rsidRPr="00201680" w:rsidRDefault="0064607A" w:rsidP="00201680"/>
    <w:p w14:paraId="6F7665F9" w14:textId="2C32FBBE" w:rsidR="00541830" w:rsidRDefault="00541830" w:rsidP="008F1706">
      <w:pPr>
        <w:pStyle w:val="Heading2"/>
      </w:pPr>
      <w:bookmarkStart w:id="47" w:name="_Toc339645659"/>
      <w:r>
        <w:t>List Filters</w:t>
      </w:r>
      <w:bookmarkEnd w:id="47"/>
    </w:p>
    <w:p w14:paraId="6DC59527" w14:textId="5B2F1BDA" w:rsidR="00284CE4" w:rsidRDefault="00284CE4" w:rsidP="00284CE4">
      <w:r>
        <w:t xml:space="preserve">List Filters enable the use of Short Lists to filter the results of search. </w:t>
      </w:r>
      <w:r w:rsidR="00857AAB">
        <w:t>Candidates either “Must Be” a member of a short list to qualify, or “Must Not Be” a member to be returned in the results.</w:t>
      </w:r>
    </w:p>
    <w:p w14:paraId="394C681E" w14:textId="6B75FFEF" w:rsidR="00857AAB" w:rsidRDefault="00857AAB" w:rsidP="00284CE4">
      <w:r>
        <w:t xml:space="preserve">Multiple lists can be specified to find the intersection of these lists. Only a candidate who belongs to all of the lists provided will be in the results. </w:t>
      </w:r>
    </w:p>
    <w:p w14:paraId="300C2EA4" w14:textId="11EDCBCB" w:rsidR="00857AAB" w:rsidRDefault="00857AAB" w:rsidP="00284CE4">
      <w:r>
        <w:t>“Must Not Be” a member implements an exclusion list. Perhaps a candidate previously worked at a company</w:t>
      </w:r>
      <w:r w:rsidR="0064607A">
        <w:t>,</w:t>
      </w:r>
      <w:r>
        <w:t xml:space="preserve"> but was not eligible for re-hire. Placing the candidate in this list will ensure </w:t>
      </w:r>
      <w:r w:rsidR="0064607A">
        <w:t xml:space="preserve">that </w:t>
      </w:r>
      <w:r>
        <w:t>they do not inadvertently show up in a search.</w:t>
      </w:r>
    </w:p>
    <w:p w14:paraId="55BB5A9F" w14:textId="0F9059E9" w:rsidR="00D834E9" w:rsidRDefault="00D834E9" w:rsidP="00D834E9">
      <w:pPr>
        <w:pStyle w:val="Heading2"/>
      </w:pPr>
      <w:bookmarkStart w:id="48" w:name="_Toc339645660"/>
      <w:r>
        <w:t>Multi-select Pick Lists</w:t>
      </w:r>
      <w:bookmarkEnd w:id="48"/>
    </w:p>
    <w:p w14:paraId="3CF98C83" w14:textId="3FDC8C81" w:rsidR="0071644F" w:rsidRDefault="0071644F" w:rsidP="00B41B40">
      <w:r>
        <w:rPr>
          <w:noProof/>
        </w:rPr>
        <w:drawing>
          <wp:anchor distT="0" distB="0" distL="114300" distR="114300" simplePos="0" relativeHeight="251662336" behindDoc="0" locked="0" layoutInCell="1" allowOverlap="1" wp14:anchorId="6410D7D4" wp14:editId="79323E87">
            <wp:simplePos x="0" y="0"/>
            <wp:positionH relativeFrom="column">
              <wp:posOffset>0</wp:posOffset>
            </wp:positionH>
            <wp:positionV relativeFrom="paragraph">
              <wp:posOffset>76835</wp:posOffset>
            </wp:positionV>
            <wp:extent cx="2057400" cy="1456055"/>
            <wp:effectExtent l="0" t="0" r="0" b="0"/>
            <wp:wrapSquare wrapText="bothSides"/>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057400" cy="1456055"/>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D834E9">
        <w:t xml:space="preserve">The Application Stage standard filter is a multi-select pick list. All of the stages are displayed and you can check one or more of the stages. </w:t>
      </w:r>
      <w:r w:rsidR="003463F2">
        <w:t>T</w:t>
      </w:r>
      <w:r w:rsidR="00D834E9">
        <w:t>he filter</w:t>
      </w:r>
      <w:r w:rsidR="003463F2">
        <w:t xml:space="preserve"> supports both </w:t>
      </w:r>
      <w:r w:rsidR="00D834E9">
        <w:t>“Must Have”</w:t>
      </w:r>
      <w:r w:rsidR="003463F2">
        <w:t xml:space="preserve"> and Any or All settings, but the Gear </w:t>
      </w:r>
      <w:r w:rsidR="00365CF4">
        <w:t>menu</w:t>
      </w:r>
      <w:r>
        <w:t xml:space="preserve"> </w:t>
      </w:r>
      <w:r>
        <w:rPr>
          <w:noProof/>
        </w:rPr>
        <w:drawing>
          <wp:inline distT="0" distB="0" distL="0" distR="0" wp14:anchorId="3009A3A8" wp14:editId="7CD82F55">
            <wp:extent cx="201616" cy="212651"/>
            <wp:effectExtent l="0" t="0" r="1905" b="0"/>
            <wp:docPr id="4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05561" cy="216812"/>
                    </a:xfrm>
                    <a:prstGeom prst="rect">
                      <a:avLst/>
                    </a:prstGeom>
                    <a:noFill/>
                    <a:ln>
                      <a:noFill/>
                    </a:ln>
                  </pic:spPr>
                </pic:pic>
              </a:graphicData>
            </a:graphic>
          </wp:inline>
        </w:drawing>
      </w:r>
      <w:r>
        <w:t xml:space="preserve"> </w:t>
      </w:r>
      <w:r w:rsidR="003463F2">
        <w:t xml:space="preserve">will not be visible until at least one of the items is checked.  </w:t>
      </w:r>
    </w:p>
    <w:p w14:paraId="28BAA761" w14:textId="77777777" w:rsidR="00B41B40" w:rsidRDefault="00B41B40">
      <w:pPr>
        <w:spacing w:before="0"/>
        <w:rPr>
          <w:rFonts w:asciiTheme="majorHAnsi" w:eastAsiaTheme="majorEastAsia" w:hAnsiTheme="majorHAnsi" w:cstheme="majorBidi"/>
          <w:b/>
          <w:bCs/>
          <w:color w:val="0C6196" w:themeColor="accent1" w:themeShade="B5"/>
          <w:sz w:val="32"/>
          <w:szCs w:val="32"/>
        </w:rPr>
      </w:pPr>
      <w:r>
        <w:br w:type="page"/>
      </w:r>
    </w:p>
    <w:p w14:paraId="739FEBDD" w14:textId="3AB7656C" w:rsidR="00284CE4" w:rsidRDefault="00284CE4" w:rsidP="008F1706">
      <w:pPr>
        <w:pStyle w:val="Heading1"/>
      </w:pPr>
      <w:bookmarkStart w:id="49" w:name="_Toc339645661"/>
      <w:r>
        <w:lastRenderedPageBreak/>
        <w:t>Custom Filters</w:t>
      </w:r>
      <w:bookmarkEnd w:id="49"/>
    </w:p>
    <w:p w14:paraId="30752BB5" w14:textId="5F4761EB" w:rsidR="00532FF8" w:rsidRDefault="00C92FAD" w:rsidP="005A1A53">
      <w:r>
        <w:t xml:space="preserve">Sourcing Center supports </w:t>
      </w:r>
      <w:r w:rsidR="002B60A3">
        <w:t>C</w:t>
      </w:r>
      <w:r w:rsidR="00980144">
        <w:t>ustom filters</w:t>
      </w:r>
      <w:r w:rsidR="00532FF8">
        <w:t>. They are established by filing a request with customer support stating the name of the field or fields you wish to filter on. Custom filters follow the underlying data type of the filter. Text, Date, Picklist, and Multi-select Picklist are all supported.</w:t>
      </w:r>
    </w:p>
    <w:p w14:paraId="04B597C9" w14:textId="77777777" w:rsidR="00532FF8" w:rsidRDefault="00D834E9" w:rsidP="005A1A53">
      <w:r>
        <w:t>C</w:t>
      </w:r>
      <w:r w:rsidR="00980144">
        <w:t>ustom filters that were previously installed by Jobscience Support</w:t>
      </w:r>
      <w:r>
        <w:t xml:space="preserve"> for Powersearch will </w:t>
      </w:r>
      <w:r w:rsidR="00532FF8">
        <w:t xml:space="preserve">automatically </w:t>
      </w:r>
      <w:r>
        <w:t xml:space="preserve">work with the </w:t>
      </w:r>
      <w:r w:rsidR="00532FF8">
        <w:t>n</w:t>
      </w:r>
      <w:r>
        <w:t xml:space="preserve">ew Sourcing Center. </w:t>
      </w:r>
    </w:p>
    <w:p w14:paraId="26328EA4" w14:textId="5371B4D2" w:rsidR="005A1A53" w:rsidRDefault="00D834E9" w:rsidP="005A1A53">
      <w:r>
        <w:t xml:space="preserve">The normal limit for custom filters is </w:t>
      </w:r>
      <w:r w:rsidR="00365CF4">
        <w:t>ten</w:t>
      </w:r>
      <w:r>
        <w:t xml:space="preserve"> per org, but if you have special</w:t>
      </w:r>
      <w:r w:rsidR="00532FF8">
        <w:t xml:space="preserve"> requirement</w:t>
      </w:r>
      <w:r w:rsidR="00C92FAD">
        <w:t>s</w:t>
      </w:r>
      <w:r w:rsidR="00532FF8">
        <w:t xml:space="preserve"> for more than </w:t>
      </w:r>
      <w:r w:rsidR="00365CF4">
        <w:t>ten,</w:t>
      </w:r>
      <w:r w:rsidR="00532FF8">
        <w:t xml:space="preserve"> we will evaluate your specific requirements to determine if more than </w:t>
      </w:r>
      <w:r w:rsidR="00365CF4">
        <w:t>ten</w:t>
      </w:r>
      <w:r w:rsidR="00532FF8">
        <w:t xml:space="preserve"> filters </w:t>
      </w:r>
      <w:r w:rsidR="00C92FAD">
        <w:t>is</w:t>
      </w:r>
      <w:r w:rsidR="00532FF8">
        <w:t xml:space="preserve"> possible</w:t>
      </w:r>
      <w:r w:rsidR="00980144">
        <w:t>.</w:t>
      </w:r>
      <w:r>
        <w:t xml:space="preserve"> </w:t>
      </w:r>
    </w:p>
    <w:p w14:paraId="4C799E8F" w14:textId="4282E49E" w:rsidR="008A6271" w:rsidRDefault="008A6271" w:rsidP="008F1706">
      <w:pPr>
        <w:pStyle w:val="Heading1"/>
      </w:pPr>
      <w:bookmarkStart w:id="50" w:name="_Toc339645662"/>
      <w:r>
        <w:t>Manage Filters</w:t>
      </w:r>
      <w:bookmarkEnd w:id="50"/>
    </w:p>
    <w:p w14:paraId="08AC8443" w14:textId="4C32B11C" w:rsidR="00765DA2" w:rsidRDefault="005C746B" w:rsidP="008A6271">
      <w:r>
        <w:t xml:space="preserve">You may </w:t>
      </w:r>
      <w:r w:rsidR="005B7D8E">
        <w:t xml:space="preserve">find that there are filters you </w:t>
      </w:r>
      <w:r w:rsidR="00C92FAD">
        <w:t>do not</w:t>
      </w:r>
      <w:r w:rsidR="005B7D8E">
        <w:t xml:space="preserve"> often use</w:t>
      </w:r>
      <w:r w:rsidR="00C92FAD">
        <w:t>,</w:t>
      </w:r>
      <w:r w:rsidR="005B7D8E">
        <w:t xml:space="preserve"> or that the order of the filters </w:t>
      </w:r>
      <w:r w:rsidR="00C92FAD">
        <w:t>is</w:t>
      </w:r>
      <w:r w:rsidR="005B7D8E">
        <w:t xml:space="preserve"> not ideal for your daily use. </w:t>
      </w:r>
      <w:r w:rsidR="00765DA2">
        <w:t>Select the Manage Filters link from the Saved Searches menu to manage these.</w:t>
      </w:r>
    </w:p>
    <w:tbl>
      <w:tblPr>
        <w:tblStyle w:val="TableGrid"/>
        <w:tblW w:w="0" w:type="auto"/>
        <w:tblLook w:val="04A0" w:firstRow="1" w:lastRow="0" w:firstColumn="1" w:lastColumn="0" w:noHBand="0" w:noVBand="1"/>
      </w:tblPr>
      <w:tblGrid>
        <w:gridCol w:w="3177"/>
        <w:gridCol w:w="5679"/>
      </w:tblGrid>
      <w:tr w:rsidR="0084025E" w14:paraId="6921F409" w14:textId="77777777" w:rsidTr="008E18BB">
        <w:trPr>
          <w:trHeight w:val="5723"/>
        </w:trPr>
        <w:tc>
          <w:tcPr>
            <w:tcW w:w="3076" w:type="dxa"/>
            <w:tcBorders>
              <w:top w:val="nil"/>
              <w:left w:val="nil"/>
              <w:bottom w:val="nil"/>
              <w:right w:val="nil"/>
            </w:tcBorders>
            <w:vAlign w:val="center"/>
          </w:tcPr>
          <w:p w14:paraId="141138AB" w14:textId="4C9344AA" w:rsidR="00765DA2" w:rsidRDefault="00365CF4" w:rsidP="008E18BB">
            <w:pPr>
              <w:jc w:val="center"/>
            </w:pPr>
            <w:r>
              <w:rPr>
                <w:noProof/>
              </w:rPr>
              <w:drawing>
                <wp:inline distT="0" distB="0" distL="0" distR="0" wp14:anchorId="5EB94AD3" wp14:editId="2FD6EFB8">
                  <wp:extent cx="1880368" cy="1863854"/>
                  <wp:effectExtent l="0" t="0" r="0" b="0"/>
                  <wp:docPr id="4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880368" cy="1863854"/>
                          </a:xfrm>
                          <a:prstGeom prst="rect">
                            <a:avLst/>
                          </a:prstGeom>
                          <a:noFill/>
                          <a:ln>
                            <a:noFill/>
                          </a:ln>
                        </pic:spPr>
                      </pic:pic>
                    </a:graphicData>
                  </a:graphic>
                </wp:inline>
              </w:drawing>
            </w:r>
          </w:p>
        </w:tc>
        <w:tc>
          <w:tcPr>
            <w:tcW w:w="5780" w:type="dxa"/>
            <w:tcBorders>
              <w:top w:val="nil"/>
              <w:left w:val="nil"/>
              <w:bottom w:val="nil"/>
              <w:right w:val="nil"/>
            </w:tcBorders>
            <w:vAlign w:val="center"/>
          </w:tcPr>
          <w:p w14:paraId="73B7B183" w14:textId="46A2E419" w:rsidR="00765DA2" w:rsidRDefault="00365CF4" w:rsidP="008E18BB">
            <w:pPr>
              <w:spacing w:before="0"/>
              <w:jc w:val="center"/>
            </w:pPr>
            <w:r>
              <w:rPr>
                <w:noProof/>
              </w:rPr>
              <w:drawing>
                <wp:inline distT="0" distB="0" distL="0" distR="0" wp14:anchorId="075ED17F" wp14:editId="78C173C4">
                  <wp:extent cx="3105737" cy="3310270"/>
                  <wp:effectExtent l="0" t="0" r="0" b="0"/>
                  <wp:docPr id="50"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106387" cy="3310963"/>
                          </a:xfrm>
                          <a:prstGeom prst="rect">
                            <a:avLst/>
                          </a:prstGeom>
                          <a:noFill/>
                          <a:ln>
                            <a:noFill/>
                          </a:ln>
                        </pic:spPr>
                      </pic:pic>
                    </a:graphicData>
                  </a:graphic>
                </wp:inline>
              </w:drawing>
            </w:r>
          </w:p>
        </w:tc>
      </w:tr>
    </w:tbl>
    <w:p w14:paraId="7039C7C0" w14:textId="0CA8F65C" w:rsidR="005C746B" w:rsidRPr="008A6271" w:rsidRDefault="00C92FAD" w:rsidP="008A6271">
      <w:r>
        <w:t>The f</w:t>
      </w:r>
      <w:r w:rsidR="005518EE">
        <w:t xml:space="preserve">ar left checkbox on each row controls the visibility of the given filter. </w:t>
      </w:r>
      <w:r>
        <w:t>F</w:t>
      </w:r>
      <w:r w:rsidR="005518EE">
        <w:t>or those filters that support Type ahead, you can enable or disable the feature for that specific filter. Re-order the filters by clicking the handle on the far right and then drag the filter up or down to the desired location.</w:t>
      </w:r>
    </w:p>
    <w:p w14:paraId="440EB126" w14:textId="75D70375" w:rsidR="0007567A" w:rsidRDefault="0046311E" w:rsidP="008F1706">
      <w:pPr>
        <w:pStyle w:val="Heading1"/>
      </w:pPr>
      <w:bookmarkStart w:id="51" w:name="_Toc339645663"/>
      <w:r>
        <w:lastRenderedPageBreak/>
        <w:t xml:space="preserve">Named </w:t>
      </w:r>
      <w:r w:rsidR="0007567A">
        <w:t>Filter Lists</w:t>
      </w:r>
      <w:bookmarkEnd w:id="51"/>
    </w:p>
    <w:p w14:paraId="02AEE563" w14:textId="6EEB0AF3" w:rsidR="0007567A" w:rsidRDefault="0046311E" w:rsidP="0007567A">
      <w:r>
        <w:t>You will often find that you are using the same set of filters again and again. One common use case is variations of a title that you find to be equivalent</w:t>
      </w:r>
      <w:r w:rsidR="00C92FAD">
        <w:t>,</w:t>
      </w:r>
      <w:r>
        <w:t xml:space="preserve"> such as “Project Manager” and “Program Manager”. Another use case is a list of skills that are similar</w:t>
      </w:r>
      <w:r w:rsidR="00C92FAD">
        <w:t>,</w:t>
      </w:r>
      <w:r>
        <w:t xml:space="preserve"> such as “Java”, “EJB”, “Java Beans”, or “JavaScript”. A third </w:t>
      </w:r>
      <w:r w:rsidR="008C664E">
        <w:t>use</w:t>
      </w:r>
      <w:r>
        <w:t xml:space="preserve"> case is when you recruit </w:t>
      </w:r>
      <w:r w:rsidR="00EB5C9A">
        <w:t>from</w:t>
      </w:r>
      <w:r>
        <w:t xml:space="preserve"> </w:t>
      </w:r>
      <w:r w:rsidR="008C664E">
        <w:t>a list of schools</w:t>
      </w:r>
      <w:r w:rsidR="00C92FAD">
        <w:t>,</w:t>
      </w:r>
      <w:r w:rsidR="008C664E">
        <w:t xml:space="preserve"> like the Ivy League.</w:t>
      </w:r>
    </w:p>
    <w:p w14:paraId="35599409" w14:textId="54E64553" w:rsidR="008C664E" w:rsidRDefault="008C664E" w:rsidP="0007567A">
      <w:r>
        <w:t>We have introduced Named Filter Lists to address these use cases.</w:t>
      </w:r>
    </w:p>
    <w:p w14:paraId="2B3B1AE9" w14:textId="7313F18F" w:rsidR="008C664E" w:rsidRDefault="008C664E" w:rsidP="0007567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bottom w:w="58" w:type="dxa"/>
          <w:right w:w="115" w:type="dxa"/>
        </w:tblCellMar>
        <w:tblLook w:val="04A0" w:firstRow="1" w:lastRow="0" w:firstColumn="1" w:lastColumn="0" w:noHBand="0" w:noVBand="1"/>
      </w:tblPr>
      <w:tblGrid>
        <w:gridCol w:w="3550"/>
        <w:gridCol w:w="5320"/>
      </w:tblGrid>
      <w:tr w:rsidR="00A72C05" w14:paraId="2E2CC50B" w14:textId="77777777" w:rsidTr="00DD6191">
        <w:tc>
          <w:tcPr>
            <w:tcW w:w="3521" w:type="dxa"/>
            <w:vAlign w:val="center"/>
          </w:tcPr>
          <w:p w14:paraId="0DF3F7C9" w14:textId="452D34A8" w:rsidR="008C664E" w:rsidRDefault="008C664E" w:rsidP="008C664E">
            <w:pPr>
              <w:jc w:val="center"/>
            </w:pPr>
            <w:r w:rsidRPr="008C664E">
              <w:rPr>
                <w:noProof/>
              </w:rPr>
              <w:drawing>
                <wp:inline distT="0" distB="0" distL="0" distR="0" wp14:anchorId="7249DB0F" wp14:editId="45430730">
                  <wp:extent cx="1965733" cy="1508463"/>
                  <wp:effectExtent l="76200" t="25400" r="66675" b="14287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1989446" cy="1526660"/>
                          </a:xfrm>
                          <a:prstGeom prst="rect">
                            <a:avLst/>
                          </a:prstGeom>
                          <a:ln>
                            <a:solidFill>
                              <a:schemeClr val="accent1"/>
                            </a:solidFill>
                          </a:ln>
                          <a:effectLst>
                            <a:outerShdw blurRad="50800" dist="76200" dir="5400000" algn="t" rotWithShape="0">
                              <a:prstClr val="black">
                                <a:alpha val="40000"/>
                              </a:prstClr>
                            </a:outerShdw>
                          </a:effectLst>
                        </pic:spPr>
                      </pic:pic>
                    </a:graphicData>
                  </a:graphic>
                </wp:inline>
              </w:drawing>
            </w:r>
          </w:p>
        </w:tc>
        <w:tc>
          <w:tcPr>
            <w:tcW w:w="5335" w:type="dxa"/>
          </w:tcPr>
          <w:p w14:paraId="637582EE" w14:textId="751FFD5B" w:rsidR="008C664E" w:rsidRDefault="008C664E" w:rsidP="00DD6191">
            <w:r>
              <w:t xml:space="preserve">If you have a list of filters already in place that you want to represent by a Named list, click the gear </w:t>
            </w:r>
            <w:r w:rsidR="00365CF4">
              <w:t xml:space="preserve">menu </w:t>
            </w:r>
            <w:r w:rsidR="00365CF4">
              <w:rPr>
                <w:noProof/>
              </w:rPr>
              <w:drawing>
                <wp:inline distT="0" distB="0" distL="0" distR="0" wp14:anchorId="5DA46624" wp14:editId="06EF529E">
                  <wp:extent cx="201616" cy="212651"/>
                  <wp:effectExtent l="0" t="0" r="1905" b="0"/>
                  <wp:docPr id="5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05561" cy="216812"/>
                          </a:xfrm>
                          <a:prstGeom prst="rect">
                            <a:avLst/>
                          </a:prstGeom>
                          <a:noFill/>
                          <a:ln>
                            <a:noFill/>
                          </a:ln>
                        </pic:spPr>
                      </pic:pic>
                    </a:graphicData>
                  </a:graphic>
                </wp:inline>
              </w:drawing>
            </w:r>
            <w:r>
              <w:t xml:space="preserve"> and click the Add Filters to List button at the bottom. This will enable you to create a new list or add to an existing list.</w:t>
            </w:r>
          </w:p>
        </w:tc>
      </w:tr>
      <w:tr w:rsidR="008C664E" w14:paraId="191B3E65" w14:textId="77777777" w:rsidTr="00DD6191">
        <w:tc>
          <w:tcPr>
            <w:tcW w:w="3521" w:type="dxa"/>
            <w:vAlign w:val="center"/>
          </w:tcPr>
          <w:p w14:paraId="4884EB69" w14:textId="66C1CFDB" w:rsidR="008C664E" w:rsidRPr="008C664E" w:rsidRDefault="00A72C05" w:rsidP="008C664E">
            <w:pPr>
              <w:jc w:val="center"/>
            </w:pPr>
            <w:r w:rsidRPr="00A72C05">
              <w:rPr>
                <w:noProof/>
              </w:rPr>
              <w:drawing>
                <wp:inline distT="0" distB="0" distL="0" distR="0" wp14:anchorId="344FF6AD" wp14:editId="1712AD87">
                  <wp:extent cx="1836017" cy="1546645"/>
                  <wp:effectExtent l="76200" t="25400" r="69215" b="15557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1867940" cy="1573536"/>
                          </a:xfrm>
                          <a:prstGeom prst="rect">
                            <a:avLst/>
                          </a:prstGeom>
                          <a:ln>
                            <a:solidFill>
                              <a:schemeClr val="accent1"/>
                            </a:solidFill>
                          </a:ln>
                          <a:effectLst>
                            <a:outerShdw blurRad="50800" dist="76200" dir="5400000" algn="t" rotWithShape="0">
                              <a:prstClr val="black">
                                <a:alpha val="40000"/>
                              </a:prstClr>
                            </a:outerShdw>
                          </a:effectLst>
                        </pic:spPr>
                      </pic:pic>
                    </a:graphicData>
                  </a:graphic>
                </wp:inline>
              </w:drawing>
            </w:r>
          </w:p>
        </w:tc>
        <w:tc>
          <w:tcPr>
            <w:tcW w:w="5335" w:type="dxa"/>
          </w:tcPr>
          <w:p w14:paraId="0001366A" w14:textId="77777777" w:rsidR="008C664E" w:rsidRDefault="00A72C05" w:rsidP="00DD6191">
            <w:r>
              <w:t>If you want to add a sing</w:t>
            </w:r>
            <w:r w:rsidR="00C92FAD">
              <w:t>le filter to an existing list, d</w:t>
            </w:r>
            <w:r>
              <w:t>rop the menu for that item and click Add to List. You can start a new list this way</w:t>
            </w:r>
            <w:r w:rsidR="00365CF4">
              <w:t>,</w:t>
            </w:r>
            <w:r>
              <w:t xml:space="preserve"> as well.</w:t>
            </w:r>
          </w:p>
          <w:p w14:paraId="2E47F1FD" w14:textId="0D136ACF" w:rsidR="00DD6191" w:rsidRDefault="00DD6191" w:rsidP="00DD6191">
            <w:r>
              <w:t xml:space="preserve">For example, enter and select Program Manager in the Title filter and then Project Manager, program director, and Director of Projects. Click the Gear menu </w:t>
            </w:r>
            <w:r>
              <w:rPr>
                <w:noProof/>
              </w:rPr>
              <w:drawing>
                <wp:inline distT="0" distB="0" distL="0" distR="0" wp14:anchorId="3CF532CF" wp14:editId="25AAFE1A">
                  <wp:extent cx="201616" cy="212651"/>
                  <wp:effectExtent l="0" t="0" r="1905" b="0"/>
                  <wp:docPr id="12"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05561" cy="216812"/>
                          </a:xfrm>
                          <a:prstGeom prst="rect">
                            <a:avLst/>
                          </a:prstGeom>
                          <a:noFill/>
                          <a:ln>
                            <a:noFill/>
                          </a:ln>
                        </pic:spPr>
                      </pic:pic>
                    </a:graphicData>
                  </a:graphic>
                </wp:inline>
              </w:drawing>
            </w:r>
            <w:r>
              <w:t xml:space="preserve"> and select Add to List.</w:t>
            </w:r>
          </w:p>
        </w:tc>
      </w:tr>
    </w:tbl>
    <w:p w14:paraId="718BDF6B" w14:textId="2BE2E930" w:rsidR="00C92FAD" w:rsidRDefault="00C92FAD" w:rsidP="0007567A"/>
    <w:tbl>
      <w:tblPr>
        <w:tblStyle w:val="TableGrid"/>
        <w:tblW w:w="0" w:type="auto"/>
        <w:tblLook w:val="04A0" w:firstRow="1" w:lastRow="0" w:firstColumn="1" w:lastColumn="0" w:noHBand="0" w:noVBand="1"/>
      </w:tblPr>
      <w:tblGrid>
        <w:gridCol w:w="4656"/>
        <w:gridCol w:w="4200"/>
      </w:tblGrid>
      <w:tr w:rsidR="00291ADB" w14:paraId="6B943E7E" w14:textId="77777777" w:rsidTr="00402FBE">
        <w:tc>
          <w:tcPr>
            <w:tcW w:w="4656" w:type="dxa"/>
            <w:tcBorders>
              <w:top w:val="nil"/>
              <w:left w:val="nil"/>
              <w:bottom w:val="nil"/>
              <w:right w:val="nil"/>
            </w:tcBorders>
          </w:tcPr>
          <w:p w14:paraId="4B8E5B65" w14:textId="4D4CD9D2" w:rsidR="00291ADB" w:rsidRDefault="00291ADB" w:rsidP="0007567A">
            <w:r w:rsidRPr="00291ADB">
              <w:rPr>
                <w:noProof/>
              </w:rPr>
              <w:drawing>
                <wp:inline distT="0" distB="0" distL="0" distR="0" wp14:anchorId="184D2303" wp14:editId="4B63122F">
                  <wp:extent cx="2672492" cy="1883735"/>
                  <wp:effectExtent l="76200" t="50800" r="71120" b="12319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2684692" cy="1892334"/>
                          </a:xfrm>
                          <a:prstGeom prst="rect">
                            <a:avLst/>
                          </a:prstGeom>
                          <a:ln>
                            <a:solidFill>
                              <a:schemeClr val="accent1"/>
                            </a:solidFill>
                          </a:ln>
                          <a:effectLst>
                            <a:outerShdw blurRad="50800" dist="38100" dir="5400000" algn="t" rotWithShape="0">
                              <a:prstClr val="black">
                                <a:alpha val="40000"/>
                              </a:prstClr>
                            </a:outerShdw>
                          </a:effectLst>
                        </pic:spPr>
                      </pic:pic>
                    </a:graphicData>
                  </a:graphic>
                </wp:inline>
              </w:drawing>
            </w:r>
          </w:p>
        </w:tc>
        <w:tc>
          <w:tcPr>
            <w:tcW w:w="4200" w:type="dxa"/>
            <w:tcBorders>
              <w:top w:val="nil"/>
              <w:left w:val="nil"/>
              <w:bottom w:val="nil"/>
              <w:right w:val="nil"/>
            </w:tcBorders>
          </w:tcPr>
          <w:p w14:paraId="5EB05468" w14:textId="2871EBC2" w:rsidR="00291ADB" w:rsidRDefault="00291ADB" w:rsidP="00DD6191">
            <w:r>
              <w:t>Click on + New Filter List to assign this list of filters to a single name</w:t>
            </w:r>
            <w:r w:rsidR="00C92FAD">
              <w:t>. F</w:t>
            </w:r>
            <w:r>
              <w:t>or example</w:t>
            </w:r>
            <w:r w:rsidR="00C92FAD">
              <w:t>:</w:t>
            </w:r>
            <w:r>
              <w:t xml:space="preserve"> “</w:t>
            </w:r>
            <w:proofErr w:type="spellStart"/>
            <w:r>
              <w:t>ProgMgr</w:t>
            </w:r>
            <w:proofErr w:type="spellEnd"/>
            <w:r>
              <w:t>”.</w:t>
            </w:r>
          </w:p>
          <w:p w14:paraId="2F550457" w14:textId="62E1D8E2" w:rsidR="00291ADB" w:rsidRDefault="00C92FAD" w:rsidP="00DD6191">
            <w:r>
              <w:t>The n</w:t>
            </w:r>
            <w:r w:rsidR="00291ADB">
              <w:t>ext time you want to search for these filters, type @</w:t>
            </w:r>
            <w:proofErr w:type="spellStart"/>
            <w:r w:rsidR="00291ADB">
              <w:t>ProgMgr</w:t>
            </w:r>
            <w:proofErr w:type="spellEnd"/>
            <w:r w:rsidR="00291ADB">
              <w:t xml:space="preserve"> instead of the individual filters.</w:t>
            </w:r>
          </w:p>
        </w:tc>
      </w:tr>
    </w:tbl>
    <w:p w14:paraId="233CB2EC" w14:textId="52ADFAAD" w:rsidR="00291ADB" w:rsidRDefault="00604A8C" w:rsidP="0007567A">
      <w:r w:rsidRPr="00604A8C">
        <w:rPr>
          <w:noProof/>
        </w:rPr>
        <w:lastRenderedPageBreak/>
        <w:drawing>
          <wp:inline distT="0" distB="0" distL="0" distR="0" wp14:anchorId="7776AB44" wp14:editId="15F33DAE">
            <wp:extent cx="5486400" cy="311785"/>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5486400" cy="311785"/>
                    </a:xfrm>
                    <a:prstGeom prst="rect">
                      <a:avLst/>
                    </a:prstGeom>
                  </pic:spPr>
                </pic:pic>
              </a:graphicData>
            </a:graphic>
          </wp:inline>
        </w:drawing>
      </w:r>
    </w:p>
    <w:p w14:paraId="0282FCD4" w14:textId="3E8B2DB5" w:rsidR="00604A8C" w:rsidRDefault="00DD309F" w:rsidP="0007567A">
      <w:r>
        <w:t xml:space="preserve">Change the Gear menu </w:t>
      </w:r>
      <w:r w:rsidR="0020680B">
        <w:rPr>
          <w:noProof/>
        </w:rPr>
        <w:drawing>
          <wp:inline distT="0" distB="0" distL="0" distR="0" wp14:anchorId="3138454E" wp14:editId="56C78020">
            <wp:extent cx="201616" cy="212651"/>
            <wp:effectExtent l="0" t="0" r="1905" b="0"/>
            <wp:docPr id="53"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05561" cy="216812"/>
                    </a:xfrm>
                    <a:prstGeom prst="rect">
                      <a:avLst/>
                    </a:prstGeom>
                    <a:noFill/>
                    <a:ln>
                      <a:noFill/>
                    </a:ln>
                  </pic:spPr>
                </pic:pic>
              </a:graphicData>
            </a:graphic>
          </wp:inline>
        </w:drawing>
      </w:r>
      <w:r w:rsidR="0020680B">
        <w:t xml:space="preserve"> </w:t>
      </w:r>
      <w:r>
        <w:t>to Any or All base</w:t>
      </w:r>
      <w:r w:rsidR="00C92FAD">
        <w:t>d on your particular need. I</w:t>
      </w:r>
      <w:r>
        <w:t>n general</w:t>
      </w:r>
      <w:r w:rsidR="00C92FAD">
        <w:t>,</w:t>
      </w:r>
      <w:r>
        <w:t xml:space="preserve"> a list like this will use the Any setting to return candidates with Any of these titles.</w:t>
      </w:r>
    </w:p>
    <w:p w14:paraId="68828197" w14:textId="3A1A5A35" w:rsidR="00DD309F" w:rsidRDefault="00DD309F" w:rsidP="0007567A">
      <w:r>
        <w:t xml:space="preserve">Also note that settings on the individual filters must be consistent before adding them to the list. If your intention is for Current or Previous titles to match, then ensure they are all set properly. </w:t>
      </w:r>
    </w:p>
    <w:p w14:paraId="17FA0F56" w14:textId="1748E441" w:rsidR="006F6B9E" w:rsidRDefault="00291ADB" w:rsidP="0007567A">
      <w:r>
        <w:t xml:space="preserve">If you </w:t>
      </w:r>
      <w:r w:rsidR="00C92FAD">
        <w:t>do not</w:t>
      </w:r>
      <w:r>
        <w:t xml:space="preserve"> </w:t>
      </w:r>
      <w:r w:rsidR="00F55F35">
        <w:t>remember the named filters available for a given filter type, simply type @ and your filter Names will appear just like type ahead suggestions for the actual values.</w:t>
      </w:r>
    </w:p>
    <w:p w14:paraId="3D021724" w14:textId="7DD6BAA4" w:rsidR="00F55F35" w:rsidRPr="0007567A" w:rsidRDefault="00F55F35" w:rsidP="0007567A">
      <w:r>
        <w:t>You can also find a “Manage Filters” link in the Saved Searches menu at the top of the filter side bar. This pop</w:t>
      </w:r>
      <w:r w:rsidR="00C92FAD">
        <w:t>-</w:t>
      </w:r>
      <w:r>
        <w:t>up will enable you to view and manage all of your named filters for all filter types.</w:t>
      </w:r>
    </w:p>
    <w:p w14:paraId="5F0ED64E" w14:textId="574054FD" w:rsidR="002379D3" w:rsidRDefault="002379D3" w:rsidP="008F1706">
      <w:pPr>
        <w:pStyle w:val="Heading1"/>
      </w:pPr>
      <w:bookmarkStart w:id="52" w:name="_Toc339645664"/>
      <w:r>
        <w:t>Views</w:t>
      </w:r>
      <w:bookmarkEnd w:id="52"/>
    </w:p>
    <w:p w14:paraId="5D6EAA37" w14:textId="77777777" w:rsidR="00E14661" w:rsidRPr="00E14661" w:rsidRDefault="00E14661" w:rsidP="00E14661"/>
    <w:p w14:paraId="05928096" w14:textId="771929F6" w:rsidR="00E14661" w:rsidRDefault="00E14661" w:rsidP="00E14661">
      <w:r w:rsidRPr="00E14661">
        <w:rPr>
          <w:noProof/>
        </w:rPr>
        <w:drawing>
          <wp:anchor distT="0" distB="0" distL="114300" distR="114300" simplePos="0" relativeHeight="251663360" behindDoc="0" locked="0" layoutInCell="1" allowOverlap="1" wp14:anchorId="62943020" wp14:editId="684FBF46">
            <wp:simplePos x="0" y="0"/>
            <wp:positionH relativeFrom="column">
              <wp:posOffset>0</wp:posOffset>
            </wp:positionH>
            <wp:positionV relativeFrom="paragraph">
              <wp:posOffset>156845</wp:posOffset>
            </wp:positionV>
            <wp:extent cx="1600200" cy="2423795"/>
            <wp:effectExtent l="0" t="0" r="0" b="0"/>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600200" cy="2423795"/>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t>The best way to understand the views available is to experience them. For any search results, you can switch between the various views without impacting the results.</w:t>
      </w:r>
    </w:p>
    <w:p w14:paraId="6E74A3D7" w14:textId="3966A845" w:rsidR="00E14661" w:rsidRDefault="00E14661" w:rsidP="00E14661">
      <w:r>
        <w:t>Click the View drop-down to see the views that are available to you and to select the view you want displayed.</w:t>
      </w:r>
    </w:p>
    <w:p w14:paraId="1C4ABD24" w14:textId="77777777" w:rsidR="00E14661" w:rsidRDefault="00E14661" w:rsidP="00E14661"/>
    <w:p w14:paraId="7A46C00D" w14:textId="576E7AE7" w:rsidR="00E14661" w:rsidRDefault="00E14661" w:rsidP="00E14661"/>
    <w:p w14:paraId="2E09C7EE" w14:textId="77777777" w:rsidR="00E14661" w:rsidRDefault="00E14661" w:rsidP="00E14661"/>
    <w:p w14:paraId="043F21CA" w14:textId="77777777" w:rsidR="00E14661" w:rsidRPr="00E14661" w:rsidRDefault="00E14661" w:rsidP="00E14661"/>
    <w:tbl>
      <w:tblPr>
        <w:tblStyle w:val="TableGrid"/>
        <w:tblW w:w="0" w:type="auto"/>
        <w:tblLook w:val="04A0" w:firstRow="1" w:lastRow="0" w:firstColumn="1" w:lastColumn="0" w:noHBand="0" w:noVBand="1"/>
      </w:tblPr>
      <w:tblGrid>
        <w:gridCol w:w="2176"/>
      </w:tblGrid>
      <w:tr w:rsidR="00E14661" w14:paraId="487801AB" w14:textId="77777777" w:rsidTr="00D06F97">
        <w:tc>
          <w:tcPr>
            <w:tcW w:w="2176" w:type="dxa"/>
            <w:tcBorders>
              <w:top w:val="nil"/>
              <w:left w:val="nil"/>
              <w:bottom w:val="nil"/>
              <w:right w:val="nil"/>
            </w:tcBorders>
          </w:tcPr>
          <w:p w14:paraId="3927D82C" w14:textId="3986E653" w:rsidR="00E14661" w:rsidRDefault="00E14661" w:rsidP="00AF4ACC"/>
        </w:tc>
      </w:tr>
    </w:tbl>
    <w:p w14:paraId="1DF6B4B8" w14:textId="77777777" w:rsidR="00AF4ACC" w:rsidRPr="00AF4ACC" w:rsidRDefault="00AF4ACC" w:rsidP="00AF4ACC"/>
    <w:p w14:paraId="54C85248" w14:textId="77777777" w:rsidR="0020680B" w:rsidRDefault="0020680B">
      <w:pPr>
        <w:spacing w:before="0"/>
        <w:rPr>
          <w:rFonts w:asciiTheme="majorHAnsi" w:eastAsiaTheme="majorEastAsia" w:hAnsiTheme="majorHAnsi" w:cstheme="majorBidi"/>
          <w:b/>
          <w:bCs/>
          <w:color w:val="118AD4" w:themeColor="accent1"/>
          <w:sz w:val="28"/>
          <w:szCs w:val="26"/>
        </w:rPr>
      </w:pPr>
      <w:r>
        <w:br w:type="page"/>
      </w:r>
    </w:p>
    <w:p w14:paraId="303B5E38" w14:textId="7C6549AC" w:rsidR="00E241AF" w:rsidRDefault="00E241AF" w:rsidP="00E241AF">
      <w:pPr>
        <w:pStyle w:val="Heading2"/>
      </w:pPr>
      <w:bookmarkStart w:id="53" w:name="_Toc339645665"/>
      <w:r>
        <w:lastRenderedPageBreak/>
        <w:t>List View</w:t>
      </w:r>
      <w:bookmarkEnd w:id="53"/>
    </w:p>
    <w:p w14:paraId="1415930F" w14:textId="37A7DDCF" w:rsidR="00E241AF" w:rsidRDefault="00D06F97" w:rsidP="00980144">
      <w:r>
        <w:t>L</w:t>
      </w:r>
      <w:r w:rsidR="00980144">
        <w:t>ist view</w:t>
      </w:r>
      <w:r>
        <w:t xml:space="preserve"> defaults to </w:t>
      </w:r>
      <w:r w:rsidR="00980144">
        <w:t xml:space="preserve">a </w:t>
      </w:r>
      <w:r w:rsidR="00C92FAD">
        <w:t>four-line</w:t>
      </w:r>
      <w:r w:rsidR="00980144">
        <w:t xml:space="preserve"> view similar to the one we provide in Powersearch. </w:t>
      </w:r>
    </w:p>
    <w:p w14:paraId="781873FD" w14:textId="77777777" w:rsidR="00C92FAD" w:rsidRDefault="00C92FAD" w:rsidP="00980144"/>
    <w:p w14:paraId="087D19B4" w14:textId="59174739" w:rsidR="00E241AF" w:rsidRDefault="00E241AF" w:rsidP="00E241AF">
      <w:pPr>
        <w:spacing w:before="0"/>
      </w:pPr>
      <w:r w:rsidRPr="00E241AF">
        <w:rPr>
          <w:noProof/>
        </w:rPr>
        <w:drawing>
          <wp:inline distT="0" distB="0" distL="0" distR="0" wp14:anchorId="6D144A11" wp14:editId="04F166AC">
            <wp:extent cx="5486400" cy="1082040"/>
            <wp:effectExtent l="76200" t="50800" r="76200" b="13716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5486400" cy="1082040"/>
                    </a:xfrm>
                    <a:prstGeom prst="rect">
                      <a:avLst/>
                    </a:prstGeom>
                    <a:ln>
                      <a:solidFill>
                        <a:schemeClr val="accent1"/>
                      </a:solidFill>
                    </a:ln>
                    <a:effectLst>
                      <a:outerShdw blurRad="50800" dist="38100" dir="5400000" algn="t" rotWithShape="0">
                        <a:prstClr val="black">
                          <a:alpha val="40000"/>
                        </a:prstClr>
                      </a:outerShdw>
                    </a:effectLst>
                  </pic:spPr>
                </pic:pic>
              </a:graphicData>
            </a:graphic>
          </wp:inline>
        </w:drawing>
      </w:r>
    </w:p>
    <w:p w14:paraId="3BFC8FE7" w14:textId="2BCA31C6" w:rsidR="00E241AF" w:rsidRDefault="00D06F97" w:rsidP="00980144">
      <w:r>
        <w:t xml:space="preserve">The other </w:t>
      </w:r>
      <w:r w:rsidR="00E241AF">
        <w:t xml:space="preserve">variation </w:t>
      </w:r>
      <w:r>
        <w:t>view is a</w:t>
      </w:r>
      <w:r w:rsidR="00980144">
        <w:t xml:space="preserve"> single line list view</w:t>
      </w:r>
      <w:r w:rsidR="00091780">
        <w:t xml:space="preserve"> (Compact List)</w:t>
      </w:r>
      <w:r w:rsidR="00C92FAD">
        <w:t>,</w:t>
      </w:r>
      <w:r w:rsidR="00980144">
        <w:t xml:space="preserve"> which </w:t>
      </w:r>
      <w:r w:rsidR="00C56381">
        <w:t>show</w:t>
      </w:r>
      <w:r>
        <w:t>s</w:t>
      </w:r>
      <w:r w:rsidR="00C56381">
        <w:t xml:space="preserve"> more candidates per screen.</w:t>
      </w:r>
      <w:r w:rsidR="00E241AF">
        <w:t xml:space="preserve"> </w:t>
      </w:r>
    </w:p>
    <w:p w14:paraId="472DC36F" w14:textId="6A919B57" w:rsidR="00E241AF" w:rsidRDefault="004639AA" w:rsidP="00980144">
      <w:r w:rsidRPr="004639AA">
        <w:rPr>
          <w:noProof/>
        </w:rPr>
        <w:drawing>
          <wp:inline distT="0" distB="0" distL="0" distR="0" wp14:anchorId="6F013E6E" wp14:editId="377C6207">
            <wp:extent cx="5486400" cy="708025"/>
            <wp:effectExtent l="76200" t="50800" r="76200" b="13017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486400" cy="708025"/>
                    </a:xfrm>
                    <a:prstGeom prst="rect">
                      <a:avLst/>
                    </a:prstGeom>
                    <a:ln>
                      <a:solidFill>
                        <a:schemeClr val="accent1"/>
                      </a:solidFill>
                    </a:ln>
                    <a:effectLst>
                      <a:outerShdw blurRad="50800" dist="38100" dir="5400000" algn="t" rotWithShape="0">
                        <a:prstClr val="black">
                          <a:alpha val="40000"/>
                        </a:prstClr>
                      </a:outerShdw>
                    </a:effectLst>
                  </pic:spPr>
                </pic:pic>
              </a:graphicData>
            </a:graphic>
          </wp:inline>
        </w:drawing>
      </w:r>
    </w:p>
    <w:p w14:paraId="7F150B14" w14:textId="313E8D6A" w:rsidR="004639AA" w:rsidRDefault="004639AA" w:rsidP="00980144">
      <w:r>
        <w:t xml:space="preserve">Notice that the views support different columns by default and are customized separately. Changing the columns on the single line view does not impact the </w:t>
      </w:r>
      <w:r w:rsidR="00C92FAD">
        <w:t>four-line</w:t>
      </w:r>
      <w:r>
        <w:t xml:space="preserve"> view.</w:t>
      </w:r>
    </w:p>
    <w:p w14:paraId="70FAB5BC" w14:textId="54284207" w:rsidR="00E241AF" w:rsidRDefault="004639AA" w:rsidP="004639AA">
      <w:pPr>
        <w:pStyle w:val="Heading2"/>
      </w:pPr>
      <w:bookmarkStart w:id="54" w:name="_Toc339645666"/>
      <w:r>
        <w:t>List Detail View</w:t>
      </w:r>
      <w:bookmarkEnd w:id="54"/>
    </w:p>
    <w:p w14:paraId="2779F331" w14:textId="3F66BA05" w:rsidR="004639AA" w:rsidRDefault="004639AA" w:rsidP="004639AA">
      <w:r>
        <w:t>A variation on the List view is called the List Detail view since it displays the result list of candidates, but also enables you to review the de</w:t>
      </w:r>
      <w:r w:rsidR="00C92FAD">
        <w:t>tails for each candidate</w:t>
      </w:r>
      <w:r>
        <w:t>.</w:t>
      </w:r>
    </w:p>
    <w:p w14:paraId="32BD71E9" w14:textId="6FDC4BFD" w:rsidR="00402FBE" w:rsidRDefault="00FD1135" w:rsidP="004639AA">
      <w:r>
        <w:rPr>
          <w:noProof/>
        </w:rPr>
        <w:drawing>
          <wp:anchor distT="0" distB="0" distL="114300" distR="114300" simplePos="0" relativeHeight="251664384" behindDoc="0" locked="0" layoutInCell="1" allowOverlap="1" wp14:anchorId="6A0C8A35" wp14:editId="65F50A5C">
            <wp:simplePos x="0" y="0"/>
            <wp:positionH relativeFrom="column">
              <wp:posOffset>0</wp:posOffset>
            </wp:positionH>
            <wp:positionV relativeFrom="paragraph">
              <wp:posOffset>250190</wp:posOffset>
            </wp:positionV>
            <wp:extent cx="1601470" cy="643255"/>
            <wp:effectExtent l="0" t="0" r="0" b="0"/>
            <wp:wrapTight wrapText="bothSides">
              <wp:wrapPolygon edited="0">
                <wp:start x="0" y="0"/>
                <wp:lineTo x="0" y="20470"/>
                <wp:lineTo x="21240" y="20470"/>
                <wp:lineTo x="21240"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601470" cy="643255"/>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402FBE">
        <w:t>To enable this view, select List + Details from the View drop-down</w:t>
      </w:r>
      <w:r>
        <w:t xml:space="preserve"> and then select one or more candidates</w:t>
      </w:r>
      <w:r w:rsidR="00402FBE">
        <w:t>.</w:t>
      </w:r>
      <w:r>
        <w:t xml:space="preserve"> This expands the detail section of the page.</w:t>
      </w:r>
    </w:p>
    <w:p w14:paraId="5D410346" w14:textId="04848B4E" w:rsidR="00FD1135" w:rsidRDefault="00FD1135" w:rsidP="004639AA"/>
    <w:tbl>
      <w:tblPr>
        <w:tblStyle w:val="TableGrid"/>
        <w:tblW w:w="0" w:type="auto"/>
        <w:tblLook w:val="04A0" w:firstRow="1" w:lastRow="0" w:firstColumn="1" w:lastColumn="0" w:noHBand="0" w:noVBand="1"/>
      </w:tblPr>
      <w:tblGrid>
        <w:gridCol w:w="3672"/>
        <w:gridCol w:w="5184"/>
      </w:tblGrid>
      <w:tr w:rsidR="003F2807" w14:paraId="23D16B12" w14:textId="77777777" w:rsidTr="003F2807">
        <w:tc>
          <w:tcPr>
            <w:tcW w:w="3672" w:type="dxa"/>
            <w:tcBorders>
              <w:top w:val="nil"/>
              <w:left w:val="nil"/>
              <w:bottom w:val="nil"/>
              <w:right w:val="nil"/>
            </w:tcBorders>
          </w:tcPr>
          <w:p w14:paraId="44998196" w14:textId="049B6808" w:rsidR="003F2807" w:rsidRDefault="003F2807" w:rsidP="004639AA"/>
        </w:tc>
        <w:tc>
          <w:tcPr>
            <w:tcW w:w="5184" w:type="dxa"/>
            <w:tcBorders>
              <w:top w:val="nil"/>
              <w:left w:val="nil"/>
              <w:bottom w:val="nil"/>
              <w:right w:val="nil"/>
            </w:tcBorders>
            <w:vAlign w:val="center"/>
          </w:tcPr>
          <w:p w14:paraId="500D2857" w14:textId="77777777" w:rsidR="003F2807" w:rsidRDefault="003F2807" w:rsidP="003F2807"/>
        </w:tc>
      </w:tr>
    </w:tbl>
    <w:p w14:paraId="3A7CA891" w14:textId="67F25D17" w:rsidR="00EF2AB3" w:rsidRDefault="005D4FD2" w:rsidP="004639AA">
      <w:r w:rsidRPr="005D4FD2">
        <w:lastRenderedPageBreak/>
        <w:drawing>
          <wp:inline distT="0" distB="0" distL="0" distR="0" wp14:anchorId="57EA2215" wp14:editId="76836856">
            <wp:extent cx="5486400" cy="1891030"/>
            <wp:effectExtent l="50800" t="25400" r="50800" b="9017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5486400" cy="1891030"/>
                    </a:xfrm>
                    <a:prstGeom prst="rect">
                      <a:avLst/>
                    </a:prstGeom>
                    <a:noFill/>
                    <a:ln>
                      <a:noFill/>
                    </a:ln>
                    <a:effectLst>
                      <a:outerShdw blurRad="50800" dist="38100" dir="5400000" algn="t" rotWithShape="0">
                        <a:prstClr val="black">
                          <a:alpha val="40000"/>
                        </a:prstClr>
                      </a:outerShdw>
                    </a:effectLst>
                  </pic:spPr>
                </pic:pic>
              </a:graphicData>
            </a:graphic>
          </wp:inline>
        </w:drawing>
      </w:r>
    </w:p>
    <w:p w14:paraId="3E255945" w14:textId="28EC2525" w:rsidR="008F0A8F" w:rsidRDefault="008F0A8F" w:rsidP="004639AA">
      <w:r>
        <w:t>You will see on the detail section a choice of views that currently includes:</w:t>
      </w:r>
    </w:p>
    <w:p w14:paraId="39DE86F5" w14:textId="49431C43" w:rsidR="008F0A8F" w:rsidRDefault="008F0A8F" w:rsidP="008F0A8F">
      <w:pPr>
        <w:pStyle w:val="ListParagraph"/>
        <w:numPr>
          <w:ilvl w:val="0"/>
          <w:numId w:val="17"/>
        </w:numPr>
      </w:pPr>
      <w:r w:rsidRPr="008F0A8F">
        <w:rPr>
          <w:b/>
        </w:rPr>
        <w:t>CV</w:t>
      </w:r>
      <w:r w:rsidR="0086620B" w:rsidRPr="0086620B">
        <w:t>—</w:t>
      </w:r>
      <w:r>
        <w:t>to view their CV</w:t>
      </w:r>
      <w:r w:rsidR="0086620B">
        <w:t>.</w:t>
      </w:r>
      <w:r>
        <w:t xml:space="preserve"> </w:t>
      </w:r>
    </w:p>
    <w:p w14:paraId="5C44A5B0" w14:textId="098E9E66" w:rsidR="008F0A8F" w:rsidRDefault="008F0A8F" w:rsidP="008F0A8F">
      <w:pPr>
        <w:pStyle w:val="ListParagraph"/>
        <w:numPr>
          <w:ilvl w:val="0"/>
          <w:numId w:val="17"/>
        </w:numPr>
      </w:pPr>
      <w:r w:rsidRPr="008F0A8F">
        <w:rPr>
          <w:b/>
        </w:rPr>
        <w:t>LinkedIn</w:t>
      </w:r>
      <w:r w:rsidR="0086620B" w:rsidRPr="0086620B">
        <w:t>—</w:t>
      </w:r>
      <w:r w:rsidR="0086620B">
        <w:t>to view their LinkedIn p</w:t>
      </w:r>
      <w:r>
        <w:t>rofile</w:t>
      </w:r>
      <w:r w:rsidR="0086620B">
        <w:t>.</w:t>
      </w:r>
    </w:p>
    <w:p w14:paraId="50B64785" w14:textId="64D0DDEA" w:rsidR="008F0A8F" w:rsidRDefault="008F0A8F" w:rsidP="008F0A8F">
      <w:pPr>
        <w:pStyle w:val="ListParagraph"/>
        <w:numPr>
          <w:ilvl w:val="0"/>
          <w:numId w:val="17"/>
        </w:numPr>
      </w:pPr>
      <w:r>
        <w:rPr>
          <w:b/>
        </w:rPr>
        <w:t>Activity</w:t>
      </w:r>
      <w:r w:rsidR="0086620B" w:rsidRPr="0086620B">
        <w:t>—</w:t>
      </w:r>
      <w:r w:rsidR="009F01FE">
        <w:t>to view any open or past tasks and events associated with this candidate.</w:t>
      </w:r>
    </w:p>
    <w:p w14:paraId="3BA807F6" w14:textId="671BA92B" w:rsidR="00B679B4" w:rsidRDefault="005D4FD2" w:rsidP="008F0A8F">
      <w:pPr>
        <w:pStyle w:val="ListParagraph"/>
        <w:numPr>
          <w:ilvl w:val="0"/>
          <w:numId w:val="17"/>
        </w:numPr>
      </w:pPr>
      <w:r w:rsidRPr="005D4FD2">
        <w:rPr>
          <w:b/>
        </w:rPr>
        <w:t>Quick Action</w:t>
      </w:r>
      <w:r>
        <w:t xml:space="preserve"> - The + button enables you take one of several Quick Actions which generally includes:</w:t>
      </w:r>
    </w:p>
    <w:p w14:paraId="2358881E" w14:textId="131B81C4" w:rsidR="005D4FD2" w:rsidRDefault="005D4FD2" w:rsidP="005D4FD2">
      <w:pPr>
        <w:pStyle w:val="ListParagraph"/>
        <w:numPr>
          <w:ilvl w:val="1"/>
          <w:numId w:val="17"/>
        </w:numPr>
      </w:pPr>
      <w:r w:rsidRPr="005D4FD2">
        <w:t>Chatter Post</w:t>
      </w:r>
    </w:p>
    <w:p w14:paraId="214DF035" w14:textId="7F96756F" w:rsidR="005D4FD2" w:rsidRDefault="005D4FD2" w:rsidP="005D4FD2">
      <w:pPr>
        <w:pStyle w:val="ListParagraph"/>
        <w:numPr>
          <w:ilvl w:val="1"/>
          <w:numId w:val="17"/>
        </w:numPr>
      </w:pPr>
      <w:r>
        <w:t>Log a Call or a Note</w:t>
      </w:r>
    </w:p>
    <w:p w14:paraId="4604D6FA" w14:textId="4A241165" w:rsidR="005D4FD2" w:rsidRDefault="005D4FD2" w:rsidP="005D4FD2">
      <w:pPr>
        <w:pStyle w:val="ListParagraph"/>
        <w:numPr>
          <w:ilvl w:val="1"/>
          <w:numId w:val="17"/>
        </w:numPr>
      </w:pPr>
      <w:r>
        <w:t>New Task or Event</w:t>
      </w:r>
    </w:p>
    <w:p w14:paraId="2B730B6B" w14:textId="3BD963C4" w:rsidR="005D4FD2" w:rsidRDefault="005D4FD2" w:rsidP="005D4FD2"/>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96"/>
        <w:gridCol w:w="3160"/>
      </w:tblGrid>
      <w:tr w:rsidR="005D4FD2" w14:paraId="4C704CB7" w14:textId="77777777" w:rsidTr="005D4FD2">
        <w:tc>
          <w:tcPr>
            <w:tcW w:w="4428" w:type="dxa"/>
          </w:tcPr>
          <w:p w14:paraId="0011C7D7" w14:textId="5BFEC8A5" w:rsidR="005D4FD2" w:rsidRDefault="005D4FD2" w:rsidP="005D4FD2">
            <w:r w:rsidRPr="005D4FD2">
              <w:drawing>
                <wp:inline distT="0" distB="0" distL="0" distR="0" wp14:anchorId="58643962" wp14:editId="17FA3D78">
                  <wp:extent cx="3367907" cy="2429649"/>
                  <wp:effectExtent l="50800" t="25400" r="61595" b="11049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3373823" cy="2433917"/>
                          </a:xfrm>
                          <a:prstGeom prst="rect">
                            <a:avLst/>
                          </a:prstGeom>
                          <a:noFill/>
                          <a:ln>
                            <a:noFill/>
                          </a:ln>
                          <a:effectLst>
                            <a:outerShdw blurRad="50800" dist="38100" dir="5400000" algn="t" rotWithShape="0">
                              <a:prstClr val="black">
                                <a:alpha val="40000"/>
                              </a:prstClr>
                            </a:outerShdw>
                          </a:effectLst>
                        </pic:spPr>
                      </pic:pic>
                    </a:graphicData>
                  </a:graphic>
                </wp:inline>
              </w:drawing>
            </w:r>
          </w:p>
        </w:tc>
        <w:tc>
          <w:tcPr>
            <w:tcW w:w="4428" w:type="dxa"/>
            <w:vAlign w:val="center"/>
          </w:tcPr>
          <w:p w14:paraId="1808A51B" w14:textId="77777777" w:rsidR="005D4FD2" w:rsidRDefault="005D4FD2" w:rsidP="005D4FD2">
            <w:r>
              <w:t>Note that the Quick Actions in your org are controlled on the Contact Page Layouts. If you don’t see the action you expect, please ask your system admin to enable it for you.</w:t>
            </w:r>
          </w:p>
          <w:p w14:paraId="452C3815" w14:textId="4B5C31CF" w:rsidR="005D4FD2" w:rsidRDefault="005D4FD2" w:rsidP="005D4FD2">
            <w:r>
              <w:t>These actions can also be enabled on other views by adding the “Notes” column to the layout.</w:t>
            </w:r>
          </w:p>
        </w:tc>
      </w:tr>
    </w:tbl>
    <w:p w14:paraId="76A014A1" w14:textId="1EB2CB90" w:rsidR="005D4FD2" w:rsidRPr="005D4FD2" w:rsidRDefault="005D4FD2" w:rsidP="005D4FD2"/>
    <w:p w14:paraId="0AAD6958" w14:textId="4C16ED43" w:rsidR="009F01FE" w:rsidRDefault="009F01FE" w:rsidP="009F01FE">
      <w:r>
        <w:t xml:space="preserve">Note that the CV and LinkedIn views follow the </w:t>
      </w:r>
      <w:r w:rsidR="0086620B">
        <w:t>same rules as the CV and Linked</w:t>
      </w:r>
      <w:r>
        <w:t>In views covered below.</w:t>
      </w:r>
      <w:bookmarkStart w:id="55" w:name="_GoBack"/>
      <w:bookmarkEnd w:id="55"/>
    </w:p>
    <w:p w14:paraId="3F1AE226" w14:textId="265EBBCF" w:rsidR="004639AA" w:rsidRPr="004639AA" w:rsidRDefault="003F2807" w:rsidP="003F2807">
      <w:pPr>
        <w:pStyle w:val="Heading2"/>
      </w:pPr>
      <w:bookmarkStart w:id="56" w:name="_Toc339645667"/>
      <w:r>
        <w:lastRenderedPageBreak/>
        <w:t>Column View</w:t>
      </w:r>
      <w:bookmarkEnd w:id="56"/>
    </w:p>
    <w:p w14:paraId="3D1E3B6D" w14:textId="00C3976E" w:rsidR="00F03C9C" w:rsidRDefault="00D06F97" w:rsidP="00980144">
      <w:r>
        <w:t xml:space="preserve">The </w:t>
      </w:r>
      <w:r w:rsidR="00FD1135">
        <w:t>Column</w:t>
      </w:r>
      <w:r>
        <w:t xml:space="preserve"> view is designed to compare a few candidates against a specific set of attributes that you can define.</w:t>
      </w:r>
      <w:r w:rsidR="00D749AB">
        <w:t xml:space="preserve"> </w:t>
      </w:r>
      <w:r w:rsidR="00F03C9C">
        <w:t>To enable this view, select Columns from the View drop-down.</w:t>
      </w:r>
    </w:p>
    <w:p w14:paraId="724BA214" w14:textId="43F12257" w:rsidR="00F03C9C" w:rsidRDefault="00D749AB" w:rsidP="00980144">
      <w:r>
        <w:t xml:space="preserve">The Waffle control enables you to </w:t>
      </w:r>
      <w:r w:rsidR="00747270">
        <w:t>add</w:t>
      </w:r>
      <w:r w:rsidR="007A731B">
        <w:t xml:space="preserve"> rows</w:t>
      </w:r>
      <w:r w:rsidR="00747270">
        <w:t xml:space="preserve"> </w:t>
      </w:r>
      <w:r w:rsidR="007A731B">
        <w:t xml:space="preserve">to </w:t>
      </w:r>
      <w:r w:rsidR="00747270">
        <w:t xml:space="preserve">or remove rows </w:t>
      </w:r>
      <w:r w:rsidR="007A731B">
        <w:t>from</w:t>
      </w:r>
      <w:r w:rsidR="00747270">
        <w:t xml:space="preserve"> the comparison. An additional control appears</w:t>
      </w:r>
      <w:r w:rsidR="0086620B">
        <w:t>.</w:t>
      </w:r>
      <w:r w:rsidR="00747270">
        <w:t xml:space="preserve"> </w:t>
      </w:r>
    </w:p>
    <w:p w14:paraId="6A950198" w14:textId="2DB08860" w:rsidR="00F03C9C" w:rsidRDefault="00F03C9C" w:rsidP="009F01FE">
      <w:pPr>
        <w:pStyle w:val="Heading2"/>
      </w:pPr>
      <w:r>
        <w:rPr>
          <w:noProof/>
        </w:rPr>
        <w:drawing>
          <wp:inline distT="0" distB="0" distL="0" distR="0" wp14:anchorId="46AA31B4" wp14:editId="3A3735AF">
            <wp:extent cx="5486400" cy="1574190"/>
            <wp:effectExtent l="0" t="0" r="0" b="635"/>
            <wp:docPr id="3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486400" cy="1574190"/>
                    </a:xfrm>
                    <a:prstGeom prst="rect">
                      <a:avLst/>
                    </a:prstGeom>
                    <a:noFill/>
                    <a:ln>
                      <a:noFill/>
                    </a:ln>
                  </pic:spPr>
                </pic:pic>
              </a:graphicData>
            </a:graphic>
          </wp:inline>
        </w:drawing>
      </w:r>
    </w:p>
    <w:p w14:paraId="6320562D" w14:textId="77777777" w:rsidR="00EF2AB3" w:rsidRDefault="00EF2AB3">
      <w:pPr>
        <w:spacing w:before="0"/>
        <w:rPr>
          <w:rFonts w:asciiTheme="majorHAnsi" w:eastAsiaTheme="majorEastAsia" w:hAnsiTheme="majorHAnsi" w:cstheme="majorBidi"/>
          <w:b/>
          <w:bCs/>
          <w:color w:val="118AD4" w:themeColor="accent1"/>
          <w:sz w:val="28"/>
          <w:szCs w:val="26"/>
        </w:rPr>
      </w:pPr>
      <w:r>
        <w:br w:type="page"/>
      </w:r>
    </w:p>
    <w:p w14:paraId="4365E9CB" w14:textId="5B5B92EC" w:rsidR="009F01FE" w:rsidRDefault="009F01FE" w:rsidP="009F01FE">
      <w:pPr>
        <w:pStyle w:val="Heading2"/>
      </w:pPr>
      <w:bookmarkStart w:id="57" w:name="_Toc339645668"/>
      <w:r>
        <w:lastRenderedPageBreak/>
        <w:t>CV View</w:t>
      </w:r>
      <w:bookmarkEnd w:id="57"/>
    </w:p>
    <w:p w14:paraId="003485F3" w14:textId="27BA57E6" w:rsidR="005D4E3A" w:rsidRDefault="00D06F97" w:rsidP="00980144">
      <w:r>
        <w:t xml:space="preserve">The </w:t>
      </w:r>
      <w:r w:rsidR="003B3976">
        <w:t>CV view provides the PDF version of the Candidate’s CV</w:t>
      </w:r>
      <w:r w:rsidR="0086620B">
        <w:t>,</w:t>
      </w:r>
      <w:r w:rsidR="003B3976">
        <w:t xml:space="preserve"> if uploaded. The </w:t>
      </w:r>
      <w:r>
        <w:t xml:space="preserve">first </w:t>
      </w:r>
      <w:r w:rsidR="003B3976">
        <w:t>variation</w:t>
      </w:r>
      <w:r>
        <w:t xml:space="preserve"> enables you to </w:t>
      </w:r>
      <w:r w:rsidR="003B3976">
        <w:t>view</w:t>
      </w:r>
      <w:r>
        <w:t xml:space="preserve"> one, two, or three CVs at a time. Based on the size of your screen, you may not be able to view three at once and still read</w:t>
      </w:r>
      <w:r w:rsidR="0086620B">
        <w:t xml:space="preserve"> all of</w:t>
      </w:r>
      <w:r>
        <w:t xml:space="preserve"> the information. </w:t>
      </w:r>
    </w:p>
    <w:p w14:paraId="4AAC780C" w14:textId="293B65A6" w:rsidR="00D06F97" w:rsidRDefault="00D06F97" w:rsidP="00980144">
      <w:r>
        <w:t xml:space="preserve">The second </w:t>
      </w:r>
      <w:r w:rsidR="003B3976">
        <w:t>variation</w:t>
      </w:r>
      <w:r>
        <w:t xml:space="preserve"> provides a JCard </w:t>
      </w:r>
      <w:r w:rsidR="005D4E3A">
        <w:t>plus CV view. JCards provide a way to display specific data from the Candidate’s database record in a standard way. They are completely customizable so you can pull in information that is not necessarily on the CV</w:t>
      </w:r>
      <w:r w:rsidR="0086620B">
        <w:t>,</w:t>
      </w:r>
      <w:r w:rsidR="005D4E3A">
        <w:t xml:space="preserve"> </w:t>
      </w:r>
      <w:r w:rsidR="0086620B">
        <w:t xml:space="preserve">but </w:t>
      </w:r>
      <w:r w:rsidR="005D4E3A">
        <w:t>that will help in making decisions about this candidate.</w:t>
      </w:r>
    </w:p>
    <w:p w14:paraId="716B0B9E" w14:textId="70A721BE" w:rsidR="00F03C9C" w:rsidRDefault="00F03C9C" w:rsidP="00980144">
      <w:r>
        <w:t>To enable this view, select CV from the View drop-down.</w:t>
      </w:r>
    </w:p>
    <w:p w14:paraId="6A96F282" w14:textId="77777777" w:rsidR="00EF2AB3" w:rsidRDefault="00EF2AB3" w:rsidP="00980144"/>
    <w:p w14:paraId="14B87795" w14:textId="2F417205" w:rsidR="00F03C9C" w:rsidRDefault="00F03C9C" w:rsidP="00980144">
      <w:r>
        <w:rPr>
          <w:noProof/>
        </w:rPr>
        <w:drawing>
          <wp:inline distT="0" distB="0" distL="0" distR="0" wp14:anchorId="1AE46950" wp14:editId="19BCDC4D">
            <wp:extent cx="5486400" cy="1561447"/>
            <wp:effectExtent l="0" t="0" r="0" b="0"/>
            <wp:docPr id="3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486400" cy="1561447"/>
                    </a:xfrm>
                    <a:prstGeom prst="rect">
                      <a:avLst/>
                    </a:prstGeom>
                    <a:noFill/>
                    <a:ln>
                      <a:noFill/>
                    </a:ln>
                  </pic:spPr>
                </pic:pic>
              </a:graphicData>
            </a:graphic>
          </wp:inline>
        </w:drawing>
      </w:r>
    </w:p>
    <w:p w14:paraId="742C833B" w14:textId="77777777" w:rsidR="00EF2AB3" w:rsidRDefault="00EF2AB3" w:rsidP="00980144"/>
    <w:p w14:paraId="37C6F813" w14:textId="6727B6E2" w:rsidR="009F01FE" w:rsidRDefault="009F01FE" w:rsidP="009F01FE">
      <w:pPr>
        <w:pStyle w:val="Heading2"/>
      </w:pPr>
      <w:bookmarkStart w:id="58" w:name="_Toc339645669"/>
      <w:r>
        <w:t>LinkedIn View</w:t>
      </w:r>
      <w:bookmarkEnd w:id="58"/>
    </w:p>
    <w:p w14:paraId="44BA779D" w14:textId="33F1B43F" w:rsidR="00207862" w:rsidRDefault="00207862" w:rsidP="00207862">
      <w:r w:rsidRPr="00207862">
        <w:rPr>
          <w:b/>
        </w:rPr>
        <w:t>LinkedIn Recruiter</w:t>
      </w:r>
      <w:r w:rsidR="0086620B">
        <w:t xml:space="preserve"> v</w:t>
      </w:r>
      <w:r>
        <w:t>iew provides a real ti</w:t>
      </w:r>
      <w:r w:rsidR="0086620B">
        <w:t>me LinkedIn p</w:t>
      </w:r>
      <w:r>
        <w:t xml:space="preserve">rofile </w:t>
      </w:r>
      <w:r w:rsidR="0086620B">
        <w:t xml:space="preserve">for </w:t>
      </w:r>
      <w:r>
        <w:t xml:space="preserve">this candidate. It requires that you have a LinkedIn Recruiter account with LinkedIn. </w:t>
      </w:r>
      <w:r w:rsidR="00F03C9C">
        <w:t xml:space="preserve">To enable this view, select LinkedIn from the View drop-down. </w:t>
      </w:r>
      <w:r>
        <w:t>The first time you select the view, you will be asked to provide your account credentials. Subsequently</w:t>
      </w:r>
      <w:r w:rsidR="0086620B">
        <w:t>,</w:t>
      </w:r>
      <w:r>
        <w:t xml:space="preserve"> you will be able to go directly to this view.</w:t>
      </w:r>
    </w:p>
    <w:p w14:paraId="28D498BA" w14:textId="5F384E3B" w:rsidR="00207862" w:rsidRPr="00980144" w:rsidRDefault="00207862" w:rsidP="00980144">
      <w:r>
        <w:t>To view a LinkedIn profile, the candidate record must have a valid LinkedIn User ID field. If none exists, LinkedIn will display a list of likely candidates to choose from based on Name, Company, Title, etc. Select the correct Candidate to set this field for future</w:t>
      </w:r>
      <w:r w:rsidR="0086620B">
        <w:t xml:space="preserve"> use</w:t>
      </w:r>
      <w:r>
        <w:t>.</w:t>
      </w:r>
    </w:p>
    <w:p w14:paraId="7D247D83" w14:textId="77777777" w:rsidR="00EF2AB3" w:rsidRDefault="00EF2AB3">
      <w:pPr>
        <w:spacing w:before="0"/>
        <w:rPr>
          <w:rFonts w:asciiTheme="majorHAnsi" w:eastAsiaTheme="majorEastAsia" w:hAnsiTheme="majorHAnsi" w:cstheme="majorBidi"/>
          <w:b/>
          <w:bCs/>
          <w:color w:val="118AD4" w:themeColor="accent1"/>
          <w:sz w:val="28"/>
          <w:szCs w:val="26"/>
        </w:rPr>
      </w:pPr>
      <w:r>
        <w:br w:type="page"/>
      </w:r>
    </w:p>
    <w:p w14:paraId="30322C83" w14:textId="6AB3572E" w:rsidR="002379D3" w:rsidRDefault="002379D3" w:rsidP="008F1706">
      <w:pPr>
        <w:pStyle w:val="Heading2"/>
      </w:pPr>
      <w:bookmarkStart w:id="59" w:name="_Toc339645670"/>
      <w:r>
        <w:lastRenderedPageBreak/>
        <w:t xml:space="preserve">Customizing List </w:t>
      </w:r>
      <w:r w:rsidR="005D4E3A">
        <w:t xml:space="preserve">and Column </w:t>
      </w:r>
      <w:r>
        <w:t>View</w:t>
      </w:r>
      <w:r w:rsidR="005D4E3A">
        <w:t>s</w:t>
      </w:r>
      <w:bookmarkEnd w:id="59"/>
    </w:p>
    <w:p w14:paraId="4497F498" w14:textId="79D25C22" w:rsidR="00424E51" w:rsidRDefault="00E96E47" w:rsidP="005A5042">
      <w:r>
        <w:t>At the top of the List view you will see the column headers</w:t>
      </w:r>
      <w:r w:rsidR="0086620B">
        <w:t>, which look like this:</w:t>
      </w:r>
    </w:p>
    <w:p w14:paraId="7BF009D1" w14:textId="77777777" w:rsidR="00EF2AB3" w:rsidRDefault="00EF2AB3" w:rsidP="005A5042"/>
    <w:p w14:paraId="107A72EF" w14:textId="1625818F" w:rsidR="00424E51" w:rsidRDefault="00424E51" w:rsidP="005A5042">
      <w:r>
        <w:rPr>
          <w:noProof/>
        </w:rPr>
        <w:drawing>
          <wp:inline distT="0" distB="0" distL="0" distR="0" wp14:anchorId="691487FE" wp14:editId="508D87A3">
            <wp:extent cx="5651697" cy="404037"/>
            <wp:effectExtent l="0" t="0" r="0" b="2540"/>
            <wp:docPr id="58"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657828" cy="404475"/>
                    </a:xfrm>
                    <a:prstGeom prst="rect">
                      <a:avLst/>
                    </a:prstGeom>
                    <a:noFill/>
                    <a:ln>
                      <a:noFill/>
                    </a:ln>
                  </pic:spPr>
                </pic:pic>
              </a:graphicData>
            </a:graphic>
          </wp:inline>
        </w:drawing>
      </w:r>
    </w:p>
    <w:p w14:paraId="42B58140" w14:textId="77777777" w:rsidR="00EF2AB3" w:rsidRDefault="00EF2AB3" w:rsidP="005A5042"/>
    <w:p w14:paraId="03E2022F" w14:textId="37E81282" w:rsidR="00424E51" w:rsidRDefault="00E96E47" w:rsidP="005A5042">
      <w:r>
        <w:t>Hover over the vertical line between columns to adjust the</w:t>
      </w:r>
      <w:r w:rsidR="005D4E3A">
        <w:t xml:space="preserve"> size</w:t>
      </w:r>
      <w:r>
        <w:t>.</w:t>
      </w:r>
      <w:r w:rsidR="005D4E3A">
        <w:t xml:space="preserve"> </w:t>
      </w:r>
      <w:r>
        <w:t>Click on the column and drag it left or right to reorder the columns.</w:t>
      </w:r>
      <w:r w:rsidR="005D4E3A">
        <w:t xml:space="preserve"> </w:t>
      </w:r>
      <w:r>
        <w:t xml:space="preserve">Click </w:t>
      </w:r>
      <w:r w:rsidR="0086620B">
        <w:t>the “W</w:t>
      </w:r>
      <w:r>
        <w:t>affle” control in the upper right to reveal a list of columns like this:</w:t>
      </w:r>
    </w:p>
    <w:p w14:paraId="482C447F" w14:textId="77777777" w:rsidR="00EF2AB3" w:rsidRDefault="00EF2AB3" w:rsidP="005A5042"/>
    <w:tbl>
      <w:tblPr>
        <w:tblStyle w:val="TableGrid"/>
        <w:tblW w:w="0" w:type="auto"/>
        <w:tblLook w:val="04A0" w:firstRow="1" w:lastRow="0" w:firstColumn="1" w:lastColumn="0" w:noHBand="0" w:noVBand="1"/>
      </w:tblPr>
      <w:tblGrid>
        <w:gridCol w:w="4428"/>
        <w:gridCol w:w="4428"/>
      </w:tblGrid>
      <w:tr w:rsidR="00E96E47" w14:paraId="345E4658" w14:textId="77777777" w:rsidTr="00D51922">
        <w:tc>
          <w:tcPr>
            <w:tcW w:w="4428" w:type="dxa"/>
            <w:tcBorders>
              <w:top w:val="nil"/>
              <w:left w:val="nil"/>
              <w:bottom w:val="nil"/>
              <w:right w:val="nil"/>
            </w:tcBorders>
          </w:tcPr>
          <w:p w14:paraId="5DA6775F" w14:textId="79119B2B" w:rsidR="00E96E47" w:rsidRDefault="00424E51" w:rsidP="005A5042">
            <w:r>
              <w:rPr>
                <w:noProof/>
              </w:rPr>
              <w:drawing>
                <wp:inline distT="0" distB="0" distL="0" distR="0" wp14:anchorId="7C8A8B53" wp14:editId="0E412D00">
                  <wp:extent cx="2516372" cy="3169774"/>
                  <wp:effectExtent l="0" t="0" r="0" b="5715"/>
                  <wp:docPr id="59"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517779" cy="3171547"/>
                          </a:xfrm>
                          <a:prstGeom prst="rect">
                            <a:avLst/>
                          </a:prstGeom>
                          <a:noFill/>
                          <a:ln>
                            <a:noFill/>
                          </a:ln>
                        </pic:spPr>
                      </pic:pic>
                    </a:graphicData>
                  </a:graphic>
                </wp:inline>
              </w:drawing>
            </w:r>
          </w:p>
        </w:tc>
        <w:tc>
          <w:tcPr>
            <w:tcW w:w="4428" w:type="dxa"/>
            <w:tcBorders>
              <w:top w:val="nil"/>
              <w:left w:val="nil"/>
              <w:bottom w:val="nil"/>
              <w:right w:val="nil"/>
            </w:tcBorders>
          </w:tcPr>
          <w:p w14:paraId="3C8BB986" w14:textId="06F0D842" w:rsidR="00E96E47" w:rsidRDefault="00E96E47" w:rsidP="00AF3D60">
            <w:r>
              <w:t>Remove a column fr</w:t>
            </w:r>
            <w:r w:rsidR="0086620B">
              <w:t>om the display by unchecking it</w:t>
            </w:r>
            <w:r>
              <w:t xml:space="preserve">s box. Add a column to the display by checking the box of the appropriate field. </w:t>
            </w:r>
          </w:p>
          <w:p w14:paraId="0CAFA314" w14:textId="44847F3C" w:rsidR="00E96E47" w:rsidRDefault="00E96E47" w:rsidP="00AF3D60">
            <w:r>
              <w:t xml:space="preserve">If you know the field name, you can use the </w:t>
            </w:r>
            <w:r w:rsidR="005D4E3A">
              <w:t>filter</w:t>
            </w:r>
            <w:r>
              <w:t xml:space="preserve"> box to reduce the number of fields shown</w:t>
            </w:r>
            <w:r w:rsidR="0086620B">
              <w:t>,</w:t>
            </w:r>
            <w:r>
              <w:t xml:space="preserve"> where the search term appears anywhere in the name. </w:t>
            </w:r>
            <w:r w:rsidR="0086620B">
              <w:t xml:space="preserve">For example, searching for “Name” </w:t>
            </w:r>
            <w:r>
              <w:t>will match “Last Name” and “First Name”.</w:t>
            </w:r>
          </w:p>
          <w:p w14:paraId="10F0B817" w14:textId="77777777" w:rsidR="00AF3D60" w:rsidRDefault="00E96E47" w:rsidP="00AF3D60">
            <w:r>
              <w:t xml:space="preserve">Even custom fields </w:t>
            </w:r>
            <w:r w:rsidR="00AF3D60">
              <w:t>that are specific to your org are available for display.</w:t>
            </w:r>
          </w:p>
          <w:p w14:paraId="563E7012" w14:textId="7DD2F9B5" w:rsidR="00D51922" w:rsidRDefault="00D51922" w:rsidP="00AF3D60">
            <w:r>
              <w:t>Column view is customized in much the same way. Click the Waffle control to add or remove rows.</w:t>
            </w:r>
          </w:p>
        </w:tc>
      </w:tr>
    </w:tbl>
    <w:p w14:paraId="77F75D2F" w14:textId="67BECFA1" w:rsidR="002379D3" w:rsidRDefault="002379D3" w:rsidP="008F1706">
      <w:pPr>
        <w:pStyle w:val="Heading1"/>
      </w:pPr>
      <w:bookmarkStart w:id="60" w:name="_Toc339645671"/>
      <w:r>
        <w:t>Actions</w:t>
      </w:r>
      <w:bookmarkEnd w:id="60"/>
    </w:p>
    <w:p w14:paraId="2E34B4B9" w14:textId="599B1A6D" w:rsidR="00AF3D60" w:rsidRDefault="003136BB" w:rsidP="00AF3D60">
      <w:r>
        <w:t xml:space="preserve">Actions are applied to all of the candidates who have been selected, either on or off screen. If you have selected candidates across many pages, it might make sense to choose the “Selected” view to display only those candidates selected and </w:t>
      </w:r>
      <w:r w:rsidR="0086620B">
        <w:t xml:space="preserve">then </w:t>
      </w:r>
      <w:r>
        <w:t>page through those</w:t>
      </w:r>
      <w:r w:rsidR="00F55CC3">
        <w:t>,</w:t>
      </w:r>
      <w:r>
        <w:t xml:space="preserve"> if necessary</w:t>
      </w:r>
      <w:r w:rsidR="00F55CC3">
        <w:t>,</w:t>
      </w:r>
      <w:r>
        <w:t xml:space="preserve"> to verify that you want to take action on all of them.</w:t>
      </w:r>
    </w:p>
    <w:tbl>
      <w:tblPr>
        <w:tblStyle w:val="TableGrid"/>
        <w:tblW w:w="0" w:type="auto"/>
        <w:tblLook w:val="04A0" w:firstRow="1" w:lastRow="0" w:firstColumn="1" w:lastColumn="0" w:noHBand="0" w:noVBand="1"/>
      </w:tblPr>
      <w:tblGrid>
        <w:gridCol w:w="3976"/>
        <w:gridCol w:w="4880"/>
      </w:tblGrid>
      <w:tr w:rsidR="005865D8" w14:paraId="75A21135" w14:textId="77777777" w:rsidTr="005865D8">
        <w:tc>
          <w:tcPr>
            <w:tcW w:w="3976" w:type="dxa"/>
            <w:tcBorders>
              <w:top w:val="nil"/>
              <w:left w:val="nil"/>
              <w:bottom w:val="nil"/>
              <w:right w:val="nil"/>
            </w:tcBorders>
            <w:vAlign w:val="center"/>
          </w:tcPr>
          <w:p w14:paraId="307B4730" w14:textId="468D749C" w:rsidR="005865D8" w:rsidRDefault="00424E51" w:rsidP="005865D8">
            <w:pPr>
              <w:jc w:val="center"/>
            </w:pPr>
            <w:r>
              <w:rPr>
                <w:noProof/>
              </w:rPr>
              <w:lastRenderedPageBreak/>
              <w:drawing>
                <wp:inline distT="0" distB="0" distL="0" distR="0" wp14:anchorId="2E2ABE7C" wp14:editId="04D3E048">
                  <wp:extent cx="2148792" cy="992372"/>
                  <wp:effectExtent l="0" t="0" r="10795" b="0"/>
                  <wp:docPr id="54"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148792" cy="992372"/>
                          </a:xfrm>
                          <a:prstGeom prst="rect">
                            <a:avLst/>
                          </a:prstGeom>
                          <a:noFill/>
                          <a:ln>
                            <a:noFill/>
                          </a:ln>
                        </pic:spPr>
                      </pic:pic>
                    </a:graphicData>
                  </a:graphic>
                </wp:inline>
              </w:drawing>
            </w:r>
          </w:p>
        </w:tc>
        <w:tc>
          <w:tcPr>
            <w:tcW w:w="4880" w:type="dxa"/>
            <w:tcBorders>
              <w:top w:val="nil"/>
              <w:left w:val="nil"/>
              <w:bottom w:val="nil"/>
              <w:right w:val="nil"/>
            </w:tcBorders>
          </w:tcPr>
          <w:p w14:paraId="0466C50C" w14:textId="23C60D54" w:rsidR="005865D8" w:rsidRDefault="005865D8" w:rsidP="0086620B">
            <w:r>
              <w:t xml:space="preserve">The list of Actions available depends on the source. </w:t>
            </w:r>
            <w:r w:rsidR="0086620B">
              <w:t>For example, i</w:t>
            </w:r>
            <w:r>
              <w:t>f the Candidates database is your source, you can add Candidates to a Short List, but if you are selecting Candidates in a Short List as the Source, you can delete them from the list</w:t>
            </w:r>
            <w:r w:rsidR="0086620B">
              <w:t>,</w:t>
            </w:r>
            <w:r>
              <w:t xml:space="preserve"> as well.</w:t>
            </w:r>
          </w:p>
        </w:tc>
      </w:tr>
    </w:tbl>
    <w:p w14:paraId="48F6D76B" w14:textId="1C9B965C" w:rsidR="00E04A62" w:rsidRDefault="00E04A62" w:rsidP="00AF3D60"/>
    <w:tbl>
      <w:tblPr>
        <w:tblStyle w:val="TableGrid"/>
        <w:tblW w:w="0" w:type="auto"/>
        <w:tblLook w:val="04A0" w:firstRow="1" w:lastRow="0" w:firstColumn="1" w:lastColumn="0" w:noHBand="0" w:noVBand="1"/>
      </w:tblPr>
      <w:tblGrid>
        <w:gridCol w:w="4246"/>
        <w:gridCol w:w="4610"/>
      </w:tblGrid>
      <w:tr w:rsidR="005865D8" w14:paraId="14F8B593" w14:textId="77777777" w:rsidTr="005865D8">
        <w:tc>
          <w:tcPr>
            <w:tcW w:w="4246" w:type="dxa"/>
            <w:tcBorders>
              <w:top w:val="nil"/>
              <w:left w:val="nil"/>
              <w:bottom w:val="nil"/>
              <w:right w:val="nil"/>
            </w:tcBorders>
          </w:tcPr>
          <w:p w14:paraId="619FEA56" w14:textId="6880028D" w:rsidR="005865D8" w:rsidRDefault="00424E51" w:rsidP="00AF3D60">
            <w:r>
              <w:rPr>
                <w:noProof/>
              </w:rPr>
              <w:drawing>
                <wp:inline distT="0" distB="0" distL="0" distR="0" wp14:anchorId="05929B7E" wp14:editId="1C035A55">
                  <wp:extent cx="2287772" cy="1675846"/>
                  <wp:effectExtent l="0" t="0" r="0" b="635"/>
                  <wp:docPr id="56"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288845" cy="1676632"/>
                          </a:xfrm>
                          <a:prstGeom prst="rect">
                            <a:avLst/>
                          </a:prstGeom>
                          <a:noFill/>
                          <a:ln>
                            <a:noFill/>
                          </a:ln>
                        </pic:spPr>
                      </pic:pic>
                    </a:graphicData>
                  </a:graphic>
                </wp:inline>
              </w:drawing>
            </w:r>
          </w:p>
        </w:tc>
        <w:tc>
          <w:tcPr>
            <w:tcW w:w="4610" w:type="dxa"/>
            <w:tcBorders>
              <w:top w:val="nil"/>
              <w:left w:val="nil"/>
              <w:bottom w:val="nil"/>
              <w:right w:val="nil"/>
            </w:tcBorders>
          </w:tcPr>
          <w:p w14:paraId="2F6FB4F1" w14:textId="23244B1D" w:rsidR="005865D8" w:rsidRDefault="005865D8" w:rsidP="005865D8">
            <w:r>
              <w:t>When selecting an action that requires a Short List or Job Order, a pop</w:t>
            </w:r>
            <w:r w:rsidR="0086620B">
              <w:t>-</w:t>
            </w:r>
            <w:r>
              <w:t xml:space="preserve">up dialogue will open to let the user select the List or Job. </w:t>
            </w:r>
          </w:p>
          <w:p w14:paraId="34078EF7" w14:textId="6B240693" w:rsidR="005865D8" w:rsidRDefault="005865D8" w:rsidP="005865D8">
            <w:r>
              <w:t>New Short Lists can be created on the f</w:t>
            </w:r>
            <w:r w:rsidR="0086620B">
              <w:t>ly as well, but new Job Orders cannot</w:t>
            </w:r>
            <w:r>
              <w:t xml:space="preserve">. Job Orders are too complex and require </w:t>
            </w:r>
            <w:r w:rsidR="0086620B">
              <w:t xml:space="preserve">too </w:t>
            </w:r>
            <w:r>
              <w:t>many details to create.</w:t>
            </w:r>
          </w:p>
          <w:p w14:paraId="4EEDD45C" w14:textId="77777777" w:rsidR="005865D8" w:rsidRDefault="005865D8" w:rsidP="00AF3D60"/>
        </w:tc>
      </w:tr>
    </w:tbl>
    <w:p w14:paraId="40B2FF5C" w14:textId="4D50A624" w:rsidR="00E04A62" w:rsidRPr="00AF3D60" w:rsidRDefault="005865D8" w:rsidP="00AF3D60">
      <w:r>
        <w:t>As new sources are supporte</w:t>
      </w:r>
      <w:r w:rsidR="0086620B">
        <w:t>d, new a</w:t>
      </w:r>
      <w:r w:rsidR="00DB581C">
        <w:t>ctions are likely to become available</w:t>
      </w:r>
      <w:r w:rsidR="0086620B">
        <w:t>,</w:t>
      </w:r>
      <w:r w:rsidR="00DB581C">
        <w:t xml:space="preserve"> as well. </w:t>
      </w:r>
    </w:p>
    <w:p w14:paraId="1A19C294" w14:textId="47775DD2" w:rsidR="002379D3" w:rsidRDefault="002379D3" w:rsidP="008F1706">
      <w:pPr>
        <w:pStyle w:val="Heading1"/>
      </w:pPr>
      <w:bookmarkStart w:id="61" w:name="_Toc339645672"/>
      <w:r>
        <w:t>Sources</w:t>
      </w:r>
      <w:bookmarkEnd w:id="61"/>
    </w:p>
    <w:p w14:paraId="08070662" w14:textId="2A029097" w:rsidR="00DB581C" w:rsidRDefault="00DB581C" w:rsidP="00DB581C">
      <w:r>
        <w:t>Candidates and Contacts are the default Sources for Sourcing Center. In fact</w:t>
      </w:r>
      <w:r w:rsidR="0086620B">
        <w:t>,</w:t>
      </w:r>
      <w:r>
        <w:t xml:space="preserve"> the tabs </w:t>
      </w:r>
      <w:proofErr w:type="spellStart"/>
      <w:r>
        <w:t>can not</w:t>
      </w:r>
      <w:proofErr w:type="spellEnd"/>
      <w:r>
        <w:t xml:space="preserve"> be closed. </w:t>
      </w:r>
    </w:p>
    <w:p w14:paraId="5BB1E09D" w14:textId="6F81CCFA" w:rsidR="00DB581C" w:rsidRDefault="0086620B" w:rsidP="00DB581C">
      <w:r>
        <w:t>Currently,</w:t>
      </w:r>
      <w:r w:rsidR="00DB581C">
        <w:t xml:space="preserve"> there are two other Sources support</w:t>
      </w:r>
      <w:r w:rsidR="00FA4189">
        <w:t>ed</w:t>
      </w:r>
      <w:r>
        <w:t>:</w:t>
      </w:r>
      <w:r w:rsidR="00DB581C">
        <w:t xml:space="preserve"> Short Lists and Job Orders. The Sources can be opened and </w:t>
      </w:r>
      <w:r w:rsidR="005D4E3A">
        <w:t>used</w:t>
      </w:r>
      <w:r w:rsidR="00DB581C">
        <w:t xml:space="preserve"> the same way Candidates and Contacts are, namely as a list of candidates to filter, order, and take actions on.</w:t>
      </w:r>
      <w:r w:rsidR="005D4E3A">
        <w:t xml:space="preserve"> </w:t>
      </w:r>
    </w:p>
    <w:p w14:paraId="77B5FB19" w14:textId="0784D19E" w:rsidR="00DB581C" w:rsidRDefault="00DB581C" w:rsidP="008F1706">
      <w:pPr>
        <w:pStyle w:val="Heading2"/>
      </w:pPr>
      <w:bookmarkStart w:id="62" w:name="_Toc339645673"/>
      <w:r>
        <w:t>Short Lists</w:t>
      </w:r>
      <w:bookmarkEnd w:id="62"/>
    </w:p>
    <w:p w14:paraId="3899501C" w14:textId="5F53CC58" w:rsidR="002E0BFD" w:rsidRDefault="00DB581C" w:rsidP="00DB581C">
      <w:r>
        <w:t>A short list can be opened exp</w:t>
      </w:r>
      <w:r w:rsidR="0086620B">
        <w:t>licitly through the Add Source l</w:t>
      </w:r>
      <w:r>
        <w:t>ink</w:t>
      </w:r>
      <w:r w:rsidR="002E0BFD">
        <w:t>.</w:t>
      </w:r>
      <w:r>
        <w:t xml:space="preserve"> If you add candidates </w:t>
      </w:r>
      <w:r w:rsidR="002E0BFD">
        <w:t>to a Short Lis</w:t>
      </w:r>
      <w:r w:rsidR="0086620B">
        <w:t>t, it will open up as a Source t</w:t>
      </w:r>
      <w:r w:rsidR="002E0BFD">
        <w:t xml:space="preserve">ab if </w:t>
      </w:r>
      <w:r w:rsidR="0086620B">
        <w:t>it is not</w:t>
      </w:r>
      <w:r w:rsidR="002E0BFD">
        <w:t xml:space="preserve"> open</w:t>
      </w:r>
      <w:r w:rsidR="0086620B">
        <w:t xml:space="preserve"> already</w:t>
      </w:r>
      <w:r w:rsidR="002E0BFD">
        <w:t xml:space="preserve">. Please note that the search filters </w:t>
      </w:r>
      <w:r w:rsidR="0086620B">
        <w:t>that</w:t>
      </w:r>
      <w:r w:rsidR="002E0BFD">
        <w:t xml:space="preserve"> are in effect for the Candidates and Contact tab are ALSO in effect for the Short List Candidates. This means some or all of the Short List members may be filtered out. </w:t>
      </w:r>
    </w:p>
    <w:p w14:paraId="0D6A567F" w14:textId="292EBBFA" w:rsidR="00DB581C" w:rsidRPr="002E0BFD" w:rsidRDefault="002E0BFD" w:rsidP="0086620B">
      <w:pPr>
        <w:rPr>
          <w:i/>
        </w:rPr>
      </w:pPr>
      <w:r w:rsidRPr="002E0BFD">
        <w:rPr>
          <w:i/>
        </w:rPr>
        <w:t xml:space="preserve">Note: If </w:t>
      </w:r>
      <w:r w:rsidR="0086620B">
        <w:rPr>
          <w:i/>
        </w:rPr>
        <w:t>you want to work with all of a Short L</w:t>
      </w:r>
      <w:r w:rsidRPr="002E0BFD">
        <w:rPr>
          <w:i/>
        </w:rPr>
        <w:t xml:space="preserve">ist’s members, please clear all of the search filters to ensure </w:t>
      </w:r>
      <w:r w:rsidR="0086620B">
        <w:rPr>
          <w:i/>
        </w:rPr>
        <w:t xml:space="preserve">that </w:t>
      </w:r>
      <w:r w:rsidRPr="002E0BFD">
        <w:rPr>
          <w:i/>
        </w:rPr>
        <w:t xml:space="preserve">they will all be displayed. </w:t>
      </w:r>
    </w:p>
    <w:p w14:paraId="4938E5ED" w14:textId="77777777" w:rsidR="00EF2AB3" w:rsidRDefault="00EF2AB3">
      <w:pPr>
        <w:spacing w:before="0"/>
        <w:rPr>
          <w:rFonts w:asciiTheme="majorHAnsi" w:eastAsiaTheme="majorEastAsia" w:hAnsiTheme="majorHAnsi" w:cstheme="majorBidi"/>
          <w:b/>
          <w:bCs/>
          <w:color w:val="118AD4" w:themeColor="accent1"/>
          <w:sz w:val="28"/>
          <w:szCs w:val="26"/>
        </w:rPr>
      </w:pPr>
      <w:r>
        <w:br w:type="page"/>
      </w:r>
    </w:p>
    <w:p w14:paraId="2991ECA6" w14:textId="654CAA94" w:rsidR="002E0BFD" w:rsidRDefault="002E0BFD" w:rsidP="008F1706">
      <w:pPr>
        <w:pStyle w:val="Heading2"/>
      </w:pPr>
      <w:bookmarkStart w:id="63" w:name="_Toc339645674"/>
      <w:r>
        <w:lastRenderedPageBreak/>
        <w:t>Job Orders</w:t>
      </w:r>
      <w:bookmarkEnd w:id="63"/>
    </w:p>
    <w:p w14:paraId="002219DE" w14:textId="02E06432" w:rsidR="002E0BFD" w:rsidRDefault="002E0BFD" w:rsidP="002E0BFD">
      <w:r>
        <w:t>When we refer to a Job Order as a Source, we actually mean the list of candidates who have applied to a given Job</w:t>
      </w:r>
      <w:r w:rsidR="0086620B">
        <w:t xml:space="preserve"> (</w:t>
      </w:r>
      <w:r>
        <w:t>i.e.</w:t>
      </w:r>
      <w:r w:rsidR="00510DA7">
        <w:t>,</w:t>
      </w:r>
      <w:r>
        <w:t xml:space="preserve"> Applicants</w:t>
      </w:r>
      <w:r w:rsidR="0086620B">
        <w:t>)</w:t>
      </w:r>
      <w:r>
        <w:t>.</w:t>
      </w:r>
    </w:p>
    <w:p w14:paraId="751B6DCE" w14:textId="115F63A8" w:rsidR="002E0BFD" w:rsidRDefault="002E0BFD" w:rsidP="002E0BFD">
      <w:r>
        <w:t>You can open a Job Order tab explicitly or when a ca</w:t>
      </w:r>
      <w:r w:rsidR="0086620B">
        <w:t>ndidate from another source is a</w:t>
      </w:r>
      <w:r>
        <w:t>pplied to the Job.</w:t>
      </w:r>
    </w:p>
    <w:p w14:paraId="7F11CC4B" w14:textId="0B4B4922" w:rsidR="002E0BFD" w:rsidRDefault="002E0BFD" w:rsidP="002E0BFD">
      <w:r>
        <w:t xml:space="preserve">Support for Applicants in Sourcing Center is limited. The </w:t>
      </w:r>
      <w:r w:rsidR="00510DA7">
        <w:t>Application Management System (AMS)</w:t>
      </w:r>
      <w:r>
        <w:t xml:space="preserve"> is a much better tool for moving candidates along the stages of process in a Job Order. The notable exception is the use of ideal candidate filters to cull out and reject </w:t>
      </w:r>
      <w:r w:rsidR="00DC755B">
        <w:t>unqualified c</w:t>
      </w:r>
      <w:r w:rsidR="007E03D9">
        <w:t>andidates who apply though the Job B</w:t>
      </w:r>
      <w:r w:rsidR="00DC755B">
        <w:t>oard. According to one customer, up to 80% of applicants to a Job do not</w:t>
      </w:r>
      <w:r w:rsidR="007E03D9">
        <w:t xml:space="preserve"> meet minimal requirements. </w:t>
      </w:r>
      <w:r w:rsidR="00DC755B">
        <w:t xml:space="preserve">Sourcing Center can easily identify those </w:t>
      </w:r>
      <w:r w:rsidR="007E03D9">
        <w:t xml:space="preserve">who do not meet the minimal requirements </w:t>
      </w:r>
      <w:r w:rsidR="00DC755B">
        <w:t>and reject them from the process.</w:t>
      </w:r>
    </w:p>
    <w:p w14:paraId="20B897FC" w14:textId="77777777" w:rsidR="00DC755B" w:rsidRPr="002E0BFD" w:rsidRDefault="00DC755B" w:rsidP="002E0BFD"/>
    <w:sectPr w:rsidR="00DC755B" w:rsidRPr="002E0BFD" w:rsidSect="00653669">
      <w:type w:val="continuous"/>
      <w:pgSz w:w="12240" w:h="15840"/>
      <w:pgMar w:top="1440" w:right="1800" w:bottom="1440" w:left="1800" w:header="720" w:footer="720" w:gutter="0"/>
      <w:cols w:sep="1" w:space="576"/>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B6217C" w14:textId="77777777" w:rsidR="00A66EBF" w:rsidRDefault="00A66EBF" w:rsidP="00DD7920">
      <w:r>
        <w:separator/>
      </w:r>
    </w:p>
  </w:endnote>
  <w:endnote w:type="continuationSeparator" w:id="0">
    <w:p w14:paraId="3B586673" w14:textId="77777777" w:rsidR="00A66EBF" w:rsidRDefault="00A66EBF" w:rsidP="00DD79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Symbol">
    <w:panose1 w:val="05050102010706020507"/>
    <w:charset w:val="02"/>
    <w:family w:val="auto"/>
    <w:pitch w:val="variable"/>
    <w:sig w:usb0="00000000" w:usb1="10000000" w:usb2="00000000" w:usb3="00000000" w:csb0="80000000" w:csb1="00000000"/>
  </w:font>
  <w:font w:name="Helvetica Neue">
    <w:panose1 w:val="02000503000000020004"/>
    <w:charset w:val="00"/>
    <w:family w:val="auto"/>
    <w:pitch w:val="variable"/>
    <w:sig w:usb0="E50002FF" w:usb1="500079DB" w:usb2="00000010" w:usb3="00000000" w:csb0="00000001" w:csb1="00000000"/>
  </w:font>
  <w:font w:name="ＭＳ ゴシック">
    <w:charset w:val="80"/>
    <w:family w:val="auto"/>
    <w:pitch w:val="variable"/>
    <w:sig w:usb0="E00002FF" w:usb1="6AC7FDFB" w:usb2="08000012" w:usb3="00000000" w:csb0="0002009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auto"/>
    <w:pitch w:val="variable"/>
    <w:sig w:usb0="00000287" w:usb1="00000000" w:usb2="00000000" w:usb3="00000000" w:csb0="0000009F"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8E6E19" w14:textId="77777777" w:rsidR="008839A1" w:rsidRDefault="008839A1" w:rsidP="00DD7920">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6A08E6E2" w14:textId="77777777" w:rsidR="008839A1" w:rsidRDefault="008839A1" w:rsidP="00DD7920">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5DA488" w14:textId="77777777" w:rsidR="008839A1" w:rsidRDefault="008839A1" w:rsidP="00DD7920">
    <w:pPr>
      <w:pStyle w:val="Footer"/>
    </w:pPr>
    <w:r>
      <w:rPr>
        <w:noProof/>
      </w:rPr>
      <mc:AlternateContent>
        <mc:Choice Requires="wps">
          <w:drawing>
            <wp:anchor distT="0" distB="0" distL="114300" distR="114300" simplePos="0" relativeHeight="251661312" behindDoc="0" locked="0" layoutInCell="1" allowOverlap="1" wp14:anchorId="487E9AC3" wp14:editId="3C041803">
              <wp:simplePos x="0" y="0"/>
              <wp:positionH relativeFrom="column">
                <wp:posOffset>4114800</wp:posOffset>
              </wp:positionH>
              <wp:positionV relativeFrom="paragraph">
                <wp:posOffset>6350</wp:posOffset>
              </wp:positionV>
              <wp:extent cx="2286000" cy="457200"/>
              <wp:effectExtent l="0" t="0" r="0" b="0"/>
              <wp:wrapNone/>
              <wp:docPr id="8" name="Text Box 8"/>
              <wp:cNvGraphicFramePr/>
              <a:graphic xmlns:a="http://schemas.openxmlformats.org/drawingml/2006/main">
                <a:graphicData uri="http://schemas.microsoft.com/office/word/2010/wordprocessingShape">
                  <wps:wsp>
                    <wps:cNvSpPr txBox="1"/>
                    <wps:spPr>
                      <a:xfrm>
                        <a:off x="0" y="0"/>
                        <a:ext cx="2286000" cy="4572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3619223" w14:textId="77777777" w:rsidR="008839A1" w:rsidRPr="007552E2" w:rsidRDefault="008839A1" w:rsidP="00DD7920">
                          <w:r>
                            <w:t>http://www.jobscience.com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87E9AC3" id="_x0000_t202" coordsize="21600,21600" o:spt="202" path="m0,0l0,21600,21600,21600,21600,0xe">
              <v:stroke joinstyle="miter"/>
              <v:path gradientshapeok="t" o:connecttype="rect"/>
            </v:shapetype>
            <v:shape id="Text Box 8" o:spid="_x0000_s1026" type="#_x0000_t202" style="position:absolute;margin-left:324pt;margin-top:.5pt;width:180pt;height:36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" filled="f" stroked="f">
              <v:textbox>
                <w:txbxContent>
                  <w:p w14:paraId="53619223" w14:textId="77777777" w:rsidR="008839A1" w:rsidRPr="007552E2" w:rsidRDefault="008839A1" w:rsidP="00DD7920">
                    <w:r>
                      <w:t>http://www.jobscience.com</w:t>
                    </w:r>
                  </w:p>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0419F785" wp14:editId="73396748">
              <wp:simplePos x="0" y="0"/>
              <wp:positionH relativeFrom="column">
                <wp:posOffset>-914400</wp:posOffset>
              </wp:positionH>
              <wp:positionV relativeFrom="paragraph">
                <wp:posOffset>-3972</wp:posOffset>
              </wp:positionV>
              <wp:extent cx="2286000" cy="457200"/>
              <wp:effectExtent l="0" t="0" r="0" b="0"/>
              <wp:wrapNone/>
              <wp:docPr id="7" name="Text Box 7"/>
              <wp:cNvGraphicFramePr/>
              <a:graphic xmlns:a="http://schemas.openxmlformats.org/drawingml/2006/main">
                <a:graphicData uri="http://schemas.microsoft.com/office/word/2010/wordprocessingShape">
                  <wps:wsp>
                    <wps:cNvSpPr txBox="1"/>
                    <wps:spPr>
                      <a:xfrm>
                        <a:off x="0" y="0"/>
                        <a:ext cx="2286000" cy="4572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DC75D7A" w14:textId="5AF2E678" w:rsidR="008839A1" w:rsidRPr="007552E2" w:rsidRDefault="008839A1" w:rsidP="00DD7920">
                          <w:r w:rsidRPr="007552E2">
                            <w:rPr>
                              <w:rFonts w:ascii="Lucida Grande" w:hAnsi="Lucida Grande" w:cs="Lucida Grande"/>
                              <w:b/>
                            </w:rPr>
                            <w:t>©</w:t>
                          </w:r>
                          <w:r>
                            <w:t>2016 Jobscience, Inc.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419F785" id="Text Box 7" o:spid="_x0000_s1027" type="#_x0000_t202" style="position:absolute;margin-left:-1in;margin-top:-.25pt;width:180pt;height:36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" filled="f" stroked="f">
              <v:textbox>
                <w:txbxContent>
                  <w:p w14:paraId="0DC75D7A" w14:textId="5AF2E678" w:rsidR="008839A1" w:rsidRPr="007552E2" w:rsidRDefault="008839A1" w:rsidP="00DD7920">
                    <w:r w:rsidRPr="007552E2">
                      <w:rPr>
                        <w:rFonts w:ascii="Lucida Grande" w:hAnsi="Lucida Grande" w:cs="Lucida Grande"/>
                        <w:b/>
                      </w:rPr>
                      <w:t>©</w:t>
                    </w:r>
                    <w:r>
                      <w:t>2016 Jobscience, Inc.</w:t>
                    </w:r>
                  </w:p>
                </w:txbxContent>
              </v:textbox>
            </v:shape>
          </w:pict>
        </mc:Fallback>
      </mc:AlternateContent>
    </w:r>
    <w:r>
      <w:rPr>
        <w:noProof/>
      </w:rPr>
      <mc:AlternateContent>
        <mc:Choice Requires="wps">
          <w:drawing>
            <wp:anchor distT="0" distB="0" distL="114300" distR="114300" simplePos="0" relativeHeight="251656190" behindDoc="0" locked="0" layoutInCell="1" allowOverlap="1" wp14:anchorId="7C3C174F" wp14:editId="2857301B">
              <wp:simplePos x="0" y="0"/>
              <wp:positionH relativeFrom="column">
                <wp:posOffset>-1143000</wp:posOffset>
              </wp:positionH>
              <wp:positionV relativeFrom="paragraph">
                <wp:posOffset>-46990</wp:posOffset>
              </wp:positionV>
              <wp:extent cx="7772400" cy="685800"/>
              <wp:effectExtent l="0" t="0" r="25400" b="25400"/>
              <wp:wrapNone/>
              <wp:docPr id="5" name="Rectangle 5"/>
              <wp:cNvGraphicFramePr/>
              <a:graphic xmlns:a="http://schemas.openxmlformats.org/drawingml/2006/main">
                <a:graphicData uri="http://schemas.microsoft.com/office/word/2010/wordprocessingShape">
                  <wps:wsp>
                    <wps:cNvSpPr/>
                    <wps:spPr bwMode="auto">
                      <a:xfrm>
                        <a:off x="0" y="0"/>
                        <a:ext cx="7772400" cy="685800"/>
                      </a:xfrm>
                      <a:prstGeom prst="rect">
                        <a:avLst/>
                      </a:prstGeom>
                      <a:solidFill>
                        <a:srgbClr val="009DDC"/>
                      </a:solidFill>
                      <a:ln w="25400" cap="flat" cmpd="sng" algn="ctr">
                        <a:solidFill>
                          <a:srgbClr val="009DDC"/>
                        </a:solidFill>
                        <a:prstDash val="solid"/>
                        <a:round/>
                        <a:headEnd type="none" w="med" len="med"/>
                        <a:tailEnd type="none" w="med" len="med"/>
                      </a:ln>
                      <a:effectLst/>
                      <a:extLst/>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ect id="Rectangle 5" o:spid="_x0000_s1026" style="position:absolute;margin-left:-89.95pt;margin-top:-3.65pt;width:612pt;height:54pt;z-index:25165619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" fillcolor="#009ddc" strokecolor="#009ddc" strokeweight="2pt">
              <v:stroke joinstyle="round"/>
            </v:rect>
          </w:pict>
        </mc:Fallback>
      </mc:AlternateContent>
    </w:r>
    <w:r>
      <w:rPr>
        <w:noProof/>
      </w:rPr>
      <mc:AlternateContent>
        <mc:Choice Requires="wps">
          <w:drawing>
            <wp:anchor distT="0" distB="0" distL="114300" distR="114300" simplePos="0" relativeHeight="251657215" behindDoc="0" locked="0" layoutInCell="1" allowOverlap="1" wp14:anchorId="33DD3FC5" wp14:editId="49E438BD">
              <wp:simplePos x="0" y="0"/>
              <wp:positionH relativeFrom="column">
                <wp:posOffset>-1143000</wp:posOffset>
              </wp:positionH>
              <wp:positionV relativeFrom="paragraph">
                <wp:posOffset>-46990</wp:posOffset>
              </wp:positionV>
              <wp:extent cx="2724178" cy="685800"/>
              <wp:effectExtent l="0" t="0" r="19050" b="25400"/>
              <wp:wrapNone/>
              <wp:docPr id="6" name="Rectangle 6"/>
              <wp:cNvGraphicFramePr/>
              <a:graphic xmlns:a="http://schemas.openxmlformats.org/drawingml/2006/main">
                <a:graphicData uri="http://schemas.microsoft.com/office/word/2010/wordprocessingShape">
                  <wps:wsp>
                    <wps:cNvSpPr/>
                    <wps:spPr bwMode="auto">
                      <a:xfrm>
                        <a:off x="0" y="0"/>
                        <a:ext cx="2724178" cy="685800"/>
                      </a:xfrm>
                      <a:prstGeom prst="rect">
                        <a:avLst/>
                      </a:prstGeom>
                      <a:solidFill>
                        <a:srgbClr val="00446A"/>
                      </a:solidFill>
                      <a:ln w="25400" cap="flat" cmpd="sng" algn="ctr">
                        <a:solidFill>
                          <a:srgbClr val="00446A"/>
                        </a:solidFill>
                        <a:prstDash val="solid"/>
                        <a:round/>
                        <a:headEnd type="none" w="med" len="med"/>
                        <a:tailEnd type="none" w="med" len="med"/>
                      </a:ln>
                      <a:effectLst/>
                      <a:extLst/>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 o:spid="_x0000_s1026" style="position:absolute;margin-left:-89.95pt;margin-top:-3.65pt;width:214.5pt;height:54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" fillcolor="#00446a" strokecolor="#00446a" strokeweight="2pt">
              <v:stroke joinstyle="round"/>
            </v:rect>
          </w:pict>
        </mc:Fallback>
      </mc:AlternateConten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EBEFDDF" w14:textId="77777777" w:rsidR="00A66EBF" w:rsidRDefault="00A66EBF" w:rsidP="00DD7920">
      <w:r>
        <w:separator/>
      </w:r>
    </w:p>
  </w:footnote>
  <w:footnote w:type="continuationSeparator" w:id="0">
    <w:p w14:paraId="01BD8B44" w14:textId="77777777" w:rsidR="00A66EBF" w:rsidRDefault="00A66EBF" w:rsidP="00DD7920">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E4DC28" w14:textId="77777777" w:rsidR="008839A1" w:rsidRDefault="008839A1" w:rsidP="00DD7920">
    <w:pPr>
      <w:pStyle w:val="Header"/>
    </w:pPr>
    <w:r w:rsidRPr="00162AE5">
      <w:rPr>
        <w:noProof/>
      </w:rPr>
      <mc:AlternateContent>
        <mc:Choice Requires="wps">
          <w:drawing>
            <wp:anchor distT="0" distB="0" distL="114300" distR="114300" simplePos="0" relativeHeight="251664384" behindDoc="0" locked="0" layoutInCell="1" allowOverlap="1" wp14:anchorId="43B6418C" wp14:editId="41FD5FF1">
              <wp:simplePos x="0" y="0"/>
              <wp:positionH relativeFrom="column">
                <wp:posOffset>-1143000</wp:posOffset>
              </wp:positionH>
              <wp:positionV relativeFrom="paragraph">
                <wp:posOffset>-457200</wp:posOffset>
              </wp:positionV>
              <wp:extent cx="1371600" cy="1371600"/>
              <wp:effectExtent l="0" t="0" r="25400" b="25400"/>
              <wp:wrapThrough wrapText="bothSides">
                <wp:wrapPolygon edited="0">
                  <wp:start x="13200" y="0"/>
                  <wp:lineTo x="400" y="12800"/>
                  <wp:lineTo x="0" y="14000"/>
                  <wp:lineTo x="0" y="21600"/>
                  <wp:lineTo x="1200" y="21600"/>
                  <wp:lineTo x="21600" y="800"/>
                  <wp:lineTo x="21600" y="0"/>
                  <wp:lineTo x="13200" y="0"/>
                </wp:wrapPolygon>
              </wp:wrapThrough>
              <wp:docPr id="3" name="Diagonal Stripe 3"/>
              <wp:cNvGraphicFramePr/>
              <a:graphic xmlns:a="http://schemas.openxmlformats.org/drawingml/2006/main">
                <a:graphicData uri="http://schemas.microsoft.com/office/word/2010/wordprocessingShape">
                  <wps:wsp>
                    <wps:cNvSpPr/>
                    <wps:spPr bwMode="auto">
                      <a:xfrm>
                        <a:off x="0" y="0"/>
                        <a:ext cx="1371600" cy="1371600"/>
                      </a:xfrm>
                      <a:prstGeom prst="diagStripe">
                        <a:avLst>
                          <a:gd name="adj" fmla="val 67559"/>
                        </a:avLst>
                      </a:prstGeom>
                      <a:solidFill>
                        <a:srgbClr val="00446A"/>
                      </a:solidFill>
                      <a:ln w="25400" cap="flat" cmpd="sng" algn="ctr">
                        <a:solidFill>
                          <a:srgbClr val="00446A"/>
                        </a:solidFill>
                        <a:prstDash val="solid"/>
                        <a:round/>
                        <a:headEnd type="none" w="med" len="med"/>
                        <a:tailEnd type="none" w="med" len="med"/>
                      </a:ln>
                      <a:effectLst/>
                      <a:extLst/>
                    </wps:spPr>
                    <wps:bodyPr wrap="square">
                      <a:noAutofit/>
                    </wps:bodyPr>
                  </wps:wsp>
                </a:graphicData>
              </a:graphic>
              <wp14:sizeRelH relativeFrom="margin">
                <wp14:pctWidth>0</wp14:pctWidth>
              </wp14:sizeRelH>
              <wp14:sizeRelV relativeFrom="margin">
                <wp14:pctHeight>0</wp14:pctHeight>
              </wp14:sizeRelV>
            </wp:anchor>
          </w:drawing>
        </mc:Choice>
        <mc:Fallback>
          <w:pict>
            <v:shape id="Diagonal Stripe 3" o:spid="_x0000_s1026" style="position:absolute;margin-left:-89.95pt;margin-top:-35.95pt;width:108pt;height:10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1371600,1371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" path="m0,926639l926639,,1371600,,,1371600,,926639xe" fillcolor="#00446a" strokecolor="#00446a" strokeweight="2pt">
              <v:path arrowok="t" o:connecttype="custom" o:connectlocs="0,926639;926639,0;1371600,0;0,1371600;0,926639" o:connectangles="0,0,0,0,0"/>
              <w10:wrap type="through"/>
            </v:shape>
          </w:pict>
        </mc:Fallback>
      </mc:AlternateContent>
    </w:r>
    <w:r w:rsidRPr="00162AE5">
      <w:rPr>
        <w:noProof/>
      </w:rPr>
      <mc:AlternateContent>
        <mc:Choice Requires="wps">
          <w:drawing>
            <wp:anchor distT="0" distB="0" distL="114300" distR="114300" simplePos="0" relativeHeight="251663360" behindDoc="0" locked="0" layoutInCell="1" allowOverlap="1" wp14:anchorId="3056705A" wp14:editId="7F20F153">
              <wp:simplePos x="0" y="0"/>
              <wp:positionH relativeFrom="column">
                <wp:posOffset>-1143000</wp:posOffset>
              </wp:positionH>
              <wp:positionV relativeFrom="paragraph">
                <wp:posOffset>-457200</wp:posOffset>
              </wp:positionV>
              <wp:extent cx="914400" cy="914400"/>
              <wp:effectExtent l="0" t="0" r="25400" b="25400"/>
              <wp:wrapThrough wrapText="bothSides">
                <wp:wrapPolygon edited="0">
                  <wp:start x="10800" y="0"/>
                  <wp:lineTo x="0" y="11400"/>
                  <wp:lineTo x="0" y="21600"/>
                  <wp:lineTo x="1800" y="21600"/>
                  <wp:lineTo x="21600" y="1200"/>
                  <wp:lineTo x="21600" y="0"/>
                  <wp:lineTo x="10800" y="0"/>
                </wp:wrapPolygon>
              </wp:wrapThrough>
              <wp:docPr id="1" name="Diagonal Stripe 1"/>
              <wp:cNvGraphicFramePr/>
              <a:graphic xmlns:a="http://schemas.openxmlformats.org/drawingml/2006/main">
                <a:graphicData uri="http://schemas.microsoft.com/office/word/2010/wordprocessingShape">
                  <wps:wsp>
                    <wps:cNvSpPr/>
                    <wps:spPr bwMode="auto">
                      <a:xfrm>
                        <a:off x="0" y="0"/>
                        <a:ext cx="914400" cy="914400"/>
                      </a:xfrm>
                      <a:prstGeom prst="diagStripe">
                        <a:avLst>
                          <a:gd name="adj" fmla="val 57814"/>
                        </a:avLst>
                      </a:prstGeom>
                      <a:solidFill>
                        <a:srgbClr val="009DDC"/>
                      </a:solidFill>
                      <a:ln w="25400" cap="flat" cmpd="sng" algn="ctr">
                        <a:solidFill>
                          <a:srgbClr val="009DDC"/>
                        </a:solidFill>
                        <a:prstDash val="solid"/>
                        <a:round/>
                        <a:headEnd type="none" w="med" len="med"/>
                        <a:tailEnd type="none" w="med" len="med"/>
                      </a:ln>
                      <a:effectLst/>
                      <a:extLst/>
                    </wps:spPr>
                    <wps:bodyPr wrap="square">
                      <a:noAutofit/>
                    </wps:bodyPr>
                  </wps:wsp>
                </a:graphicData>
              </a:graphic>
              <wp14:sizeRelH relativeFrom="margin">
                <wp14:pctWidth>0</wp14:pctWidth>
              </wp14:sizeRelH>
              <wp14:sizeRelV relativeFrom="margin">
                <wp14:pctHeight>0</wp14:pctHeight>
              </wp14:sizeRelV>
            </wp:anchor>
          </w:drawing>
        </mc:Choice>
        <mc:Fallback>
          <w:pict>
            <v:shape id="Diagonal Stripe 1" o:spid="_x0000_s1026" style="position:absolute;margin-left:-89.95pt;margin-top:-35.95pt;width:1in;height:1in;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914400,9144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" path="m0,528651l528651,,914400,,,914400,,528651xe" fillcolor="#009ddc" strokecolor="#009ddc" strokeweight="2pt">
              <v:path arrowok="t" o:connecttype="custom" o:connectlocs="0,528651;528651,0;914400,0;0,914400;0,528651" o:connectangles="0,0,0,0,0"/>
              <w10:wrap type="through"/>
            </v:shape>
          </w:pict>
        </mc:Fallback>
      </mc:AlternateContent>
    </w:r>
    <w:r w:rsidRPr="00FA7FF4">
      <w:rPr>
        <w:noProof/>
      </w:rPr>
      <w:drawing>
        <wp:anchor distT="0" distB="0" distL="114300" distR="114300" simplePos="0" relativeHeight="251658240" behindDoc="0" locked="0" layoutInCell="1" allowOverlap="1" wp14:anchorId="2DD70C0B" wp14:editId="2DF5C475">
          <wp:simplePos x="0" y="0"/>
          <wp:positionH relativeFrom="column">
            <wp:posOffset>4343400</wp:posOffset>
          </wp:positionH>
          <wp:positionV relativeFrom="paragraph">
            <wp:posOffset>0</wp:posOffset>
          </wp:positionV>
          <wp:extent cx="1674989" cy="301498"/>
          <wp:effectExtent l="0" t="0" r="1905" b="381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obscience Standard Logo 2014_400px.png"/>
                  <pic:cNvPicPr/>
                </pic:nvPicPr>
                <pic:blipFill>
                  <a:blip r:embed="rId1">
                    <a:extLst>
                      <a:ext uri="{28A0092B-C50C-407E-A947-70E740481C1C}">
                        <a14:useLocalDpi xmlns:a14="http://schemas.microsoft.com/office/drawing/2010/main" val="0"/>
                      </a:ext>
                    </a:extLst>
                  </a:blip>
                  <a:stretch>
                    <a:fillRect/>
                  </a:stretch>
                </pic:blipFill>
                <pic:spPr>
                  <a:xfrm>
                    <a:off x="0" y="0"/>
                    <a:ext cx="1674989" cy="30149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63B30"/>
    <w:multiLevelType w:val="hybridMultilevel"/>
    <w:tmpl w:val="FE5832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BD52E75"/>
    <w:multiLevelType w:val="hybridMultilevel"/>
    <w:tmpl w:val="E7A2B2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CB92A16"/>
    <w:multiLevelType w:val="hybridMultilevel"/>
    <w:tmpl w:val="E7A2B2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D8E7EDB"/>
    <w:multiLevelType w:val="multilevel"/>
    <w:tmpl w:val="5F34BE8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23B74ED1"/>
    <w:multiLevelType w:val="hybridMultilevel"/>
    <w:tmpl w:val="DA4ACE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6861484"/>
    <w:multiLevelType w:val="hybridMultilevel"/>
    <w:tmpl w:val="3A60F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C4C1C10"/>
    <w:multiLevelType w:val="hybridMultilevel"/>
    <w:tmpl w:val="7416F7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C9748A9"/>
    <w:multiLevelType w:val="hybridMultilevel"/>
    <w:tmpl w:val="768AF50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E907F1C"/>
    <w:multiLevelType w:val="hybridMultilevel"/>
    <w:tmpl w:val="7F3EF304"/>
    <w:lvl w:ilvl="0" w:tplc="331C00F8">
      <w:numFmt w:val="bullet"/>
      <w:lvlText w:val="-"/>
      <w:lvlJc w:val="left"/>
      <w:pPr>
        <w:ind w:left="720" w:hanging="360"/>
      </w:pPr>
      <w:rPr>
        <w:rFonts w:ascii="Helvetica Neue" w:eastAsiaTheme="minorEastAsia" w:hAnsi="Helvetica Neue"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FD24712"/>
    <w:multiLevelType w:val="hybridMultilevel"/>
    <w:tmpl w:val="5F34BE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7446E67"/>
    <w:multiLevelType w:val="multilevel"/>
    <w:tmpl w:val="227C331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46E62DDA"/>
    <w:multiLevelType w:val="multilevel"/>
    <w:tmpl w:val="DA4ACED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4BA70C06"/>
    <w:multiLevelType w:val="hybridMultilevel"/>
    <w:tmpl w:val="F22639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FB1755B"/>
    <w:multiLevelType w:val="hybridMultilevel"/>
    <w:tmpl w:val="55F4CDE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5F02A10"/>
    <w:multiLevelType w:val="hybridMultilevel"/>
    <w:tmpl w:val="ACEED5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79C55BB"/>
    <w:multiLevelType w:val="hybridMultilevel"/>
    <w:tmpl w:val="ACEED5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C9D0023"/>
    <w:multiLevelType w:val="hybridMultilevel"/>
    <w:tmpl w:val="BC50D8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7317463"/>
    <w:multiLevelType w:val="hybridMultilevel"/>
    <w:tmpl w:val="9C281A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9D6608E"/>
    <w:multiLevelType w:val="hybridMultilevel"/>
    <w:tmpl w:val="E474EB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C831168"/>
    <w:multiLevelType w:val="hybridMultilevel"/>
    <w:tmpl w:val="C87CE4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D2F3EFD"/>
    <w:multiLevelType w:val="hybridMultilevel"/>
    <w:tmpl w:val="5CDE48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6"/>
  </w:num>
  <w:num w:numId="3">
    <w:abstractNumId w:val="12"/>
  </w:num>
  <w:num w:numId="4">
    <w:abstractNumId w:val="0"/>
  </w:num>
  <w:num w:numId="5">
    <w:abstractNumId w:val="15"/>
  </w:num>
  <w:num w:numId="6">
    <w:abstractNumId w:val="9"/>
  </w:num>
  <w:num w:numId="7">
    <w:abstractNumId w:val="14"/>
  </w:num>
  <w:num w:numId="8">
    <w:abstractNumId w:val="10"/>
  </w:num>
  <w:num w:numId="9">
    <w:abstractNumId w:val="4"/>
  </w:num>
  <w:num w:numId="10">
    <w:abstractNumId w:val="11"/>
  </w:num>
  <w:num w:numId="11">
    <w:abstractNumId w:val="3"/>
  </w:num>
  <w:num w:numId="12">
    <w:abstractNumId w:val="18"/>
  </w:num>
  <w:num w:numId="13">
    <w:abstractNumId w:val="16"/>
  </w:num>
  <w:num w:numId="14">
    <w:abstractNumId w:val="1"/>
  </w:num>
  <w:num w:numId="15">
    <w:abstractNumId w:val="2"/>
  </w:num>
  <w:num w:numId="16">
    <w:abstractNumId w:val="7"/>
  </w:num>
  <w:num w:numId="17">
    <w:abstractNumId w:val="20"/>
  </w:num>
  <w:num w:numId="18">
    <w:abstractNumId w:val="13"/>
  </w:num>
  <w:num w:numId="19">
    <w:abstractNumId w:val="17"/>
  </w:num>
  <w:num w:numId="20">
    <w:abstractNumId w:val="19"/>
  </w:num>
  <w:num w:numId="21">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9"/>
  <w:embedSystemFonts/>
  <w:proofState w:spelling="clean"/>
  <w:attachedTemplate r:id="rId1"/>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0F34"/>
    <w:rsid w:val="00001C72"/>
    <w:rsid w:val="00006E05"/>
    <w:rsid w:val="00010B2B"/>
    <w:rsid w:val="0001227E"/>
    <w:rsid w:val="00015871"/>
    <w:rsid w:val="000211E0"/>
    <w:rsid w:val="00021F51"/>
    <w:rsid w:val="000234A5"/>
    <w:rsid w:val="00034828"/>
    <w:rsid w:val="00036141"/>
    <w:rsid w:val="00044BD5"/>
    <w:rsid w:val="00046333"/>
    <w:rsid w:val="00062F21"/>
    <w:rsid w:val="00074DDC"/>
    <w:rsid w:val="0007567A"/>
    <w:rsid w:val="00075E73"/>
    <w:rsid w:val="000836BC"/>
    <w:rsid w:val="00091780"/>
    <w:rsid w:val="000A2E0E"/>
    <w:rsid w:val="000A4C2F"/>
    <w:rsid w:val="000A4E71"/>
    <w:rsid w:val="000A56A6"/>
    <w:rsid w:val="000A763A"/>
    <w:rsid w:val="000B11E7"/>
    <w:rsid w:val="000B63CF"/>
    <w:rsid w:val="000C1CEB"/>
    <w:rsid w:val="000C3F6B"/>
    <w:rsid w:val="000D3CF6"/>
    <w:rsid w:val="000D550C"/>
    <w:rsid w:val="000E1A0B"/>
    <w:rsid w:val="000E70B6"/>
    <w:rsid w:val="000F0AD9"/>
    <w:rsid w:val="000F6649"/>
    <w:rsid w:val="001201A4"/>
    <w:rsid w:val="0012299F"/>
    <w:rsid w:val="0013248F"/>
    <w:rsid w:val="0014754E"/>
    <w:rsid w:val="00162AE5"/>
    <w:rsid w:val="001666B1"/>
    <w:rsid w:val="00171016"/>
    <w:rsid w:val="001814A2"/>
    <w:rsid w:val="00184E99"/>
    <w:rsid w:val="00187F15"/>
    <w:rsid w:val="0019754E"/>
    <w:rsid w:val="00197630"/>
    <w:rsid w:val="001A1F50"/>
    <w:rsid w:val="001A6C60"/>
    <w:rsid w:val="001B1195"/>
    <w:rsid w:val="001B795A"/>
    <w:rsid w:val="001C079D"/>
    <w:rsid w:val="001C41AD"/>
    <w:rsid w:val="001C712A"/>
    <w:rsid w:val="001D3C11"/>
    <w:rsid w:val="001D55F6"/>
    <w:rsid w:val="001E1A3E"/>
    <w:rsid w:val="001F1CF3"/>
    <w:rsid w:val="001F2ECF"/>
    <w:rsid w:val="001F5C66"/>
    <w:rsid w:val="001F6915"/>
    <w:rsid w:val="00201680"/>
    <w:rsid w:val="002044F6"/>
    <w:rsid w:val="0020680B"/>
    <w:rsid w:val="00207862"/>
    <w:rsid w:val="0022202D"/>
    <w:rsid w:val="00223A28"/>
    <w:rsid w:val="002306E3"/>
    <w:rsid w:val="002306EE"/>
    <w:rsid w:val="00230D0D"/>
    <w:rsid w:val="002328B1"/>
    <w:rsid w:val="002379D3"/>
    <w:rsid w:val="00243591"/>
    <w:rsid w:val="00243AC5"/>
    <w:rsid w:val="002602BA"/>
    <w:rsid w:val="00263DE4"/>
    <w:rsid w:val="00267CA8"/>
    <w:rsid w:val="002754B1"/>
    <w:rsid w:val="00284CE4"/>
    <w:rsid w:val="00291ADB"/>
    <w:rsid w:val="002931CB"/>
    <w:rsid w:val="00294BB6"/>
    <w:rsid w:val="00296E8D"/>
    <w:rsid w:val="00296EBD"/>
    <w:rsid w:val="002A1E79"/>
    <w:rsid w:val="002A5BD6"/>
    <w:rsid w:val="002B4E0B"/>
    <w:rsid w:val="002B60A3"/>
    <w:rsid w:val="002C2A77"/>
    <w:rsid w:val="002C310B"/>
    <w:rsid w:val="002C5611"/>
    <w:rsid w:val="002D4244"/>
    <w:rsid w:val="002E0BFD"/>
    <w:rsid w:val="002E4C6E"/>
    <w:rsid w:val="002F0A94"/>
    <w:rsid w:val="002F3858"/>
    <w:rsid w:val="002F4BA8"/>
    <w:rsid w:val="00302000"/>
    <w:rsid w:val="0030278D"/>
    <w:rsid w:val="00312630"/>
    <w:rsid w:val="003136BB"/>
    <w:rsid w:val="003248FD"/>
    <w:rsid w:val="003316ED"/>
    <w:rsid w:val="00331D0A"/>
    <w:rsid w:val="003366DB"/>
    <w:rsid w:val="00342F5B"/>
    <w:rsid w:val="00344EA0"/>
    <w:rsid w:val="003463F2"/>
    <w:rsid w:val="00350AFC"/>
    <w:rsid w:val="00360CC6"/>
    <w:rsid w:val="003638F7"/>
    <w:rsid w:val="00365CF4"/>
    <w:rsid w:val="0037230A"/>
    <w:rsid w:val="0038084C"/>
    <w:rsid w:val="003810BF"/>
    <w:rsid w:val="00381AF3"/>
    <w:rsid w:val="003A6DEB"/>
    <w:rsid w:val="003A7B7D"/>
    <w:rsid w:val="003B121A"/>
    <w:rsid w:val="003B3976"/>
    <w:rsid w:val="003C5333"/>
    <w:rsid w:val="003C54CD"/>
    <w:rsid w:val="003D4418"/>
    <w:rsid w:val="003D73BC"/>
    <w:rsid w:val="003D7C30"/>
    <w:rsid w:val="003E565E"/>
    <w:rsid w:val="003E67A7"/>
    <w:rsid w:val="003F2807"/>
    <w:rsid w:val="003F2A50"/>
    <w:rsid w:val="003F7EFF"/>
    <w:rsid w:val="00402FBE"/>
    <w:rsid w:val="00417D41"/>
    <w:rsid w:val="00424E51"/>
    <w:rsid w:val="00431587"/>
    <w:rsid w:val="00432949"/>
    <w:rsid w:val="0044022C"/>
    <w:rsid w:val="004410E1"/>
    <w:rsid w:val="00443715"/>
    <w:rsid w:val="004469AC"/>
    <w:rsid w:val="004571DE"/>
    <w:rsid w:val="0046311E"/>
    <w:rsid w:val="004639AA"/>
    <w:rsid w:val="0046756A"/>
    <w:rsid w:val="00472478"/>
    <w:rsid w:val="00475717"/>
    <w:rsid w:val="00482195"/>
    <w:rsid w:val="004923E3"/>
    <w:rsid w:val="004926F5"/>
    <w:rsid w:val="00497092"/>
    <w:rsid w:val="004A0AE7"/>
    <w:rsid w:val="004A10D5"/>
    <w:rsid w:val="004A53FD"/>
    <w:rsid w:val="004B337D"/>
    <w:rsid w:val="004B3BE5"/>
    <w:rsid w:val="004B5881"/>
    <w:rsid w:val="004B5D38"/>
    <w:rsid w:val="004C75F2"/>
    <w:rsid w:val="004D21FB"/>
    <w:rsid w:val="004D4C94"/>
    <w:rsid w:val="004D5A06"/>
    <w:rsid w:val="004E10EC"/>
    <w:rsid w:val="004E3CAB"/>
    <w:rsid w:val="004F04F1"/>
    <w:rsid w:val="004F0F66"/>
    <w:rsid w:val="004F248D"/>
    <w:rsid w:val="004F25F6"/>
    <w:rsid w:val="004F35FA"/>
    <w:rsid w:val="004F3C32"/>
    <w:rsid w:val="004F4FC8"/>
    <w:rsid w:val="004F7E74"/>
    <w:rsid w:val="00510DA7"/>
    <w:rsid w:val="00511717"/>
    <w:rsid w:val="00516239"/>
    <w:rsid w:val="005209F7"/>
    <w:rsid w:val="00526673"/>
    <w:rsid w:val="00526E36"/>
    <w:rsid w:val="00532FF8"/>
    <w:rsid w:val="005407B1"/>
    <w:rsid w:val="00540A80"/>
    <w:rsid w:val="00541830"/>
    <w:rsid w:val="00550E09"/>
    <w:rsid w:val="005518EE"/>
    <w:rsid w:val="00553194"/>
    <w:rsid w:val="005748C5"/>
    <w:rsid w:val="005770B4"/>
    <w:rsid w:val="00580F34"/>
    <w:rsid w:val="005865D8"/>
    <w:rsid w:val="00591458"/>
    <w:rsid w:val="005A1A53"/>
    <w:rsid w:val="005A4636"/>
    <w:rsid w:val="005A5042"/>
    <w:rsid w:val="005A5741"/>
    <w:rsid w:val="005B26BD"/>
    <w:rsid w:val="005B4158"/>
    <w:rsid w:val="005B4B2C"/>
    <w:rsid w:val="005B7D8E"/>
    <w:rsid w:val="005C2920"/>
    <w:rsid w:val="005C2E6A"/>
    <w:rsid w:val="005C746B"/>
    <w:rsid w:val="005D4E3A"/>
    <w:rsid w:val="005D4FD2"/>
    <w:rsid w:val="005E279C"/>
    <w:rsid w:val="005E4484"/>
    <w:rsid w:val="005E7106"/>
    <w:rsid w:val="005F7015"/>
    <w:rsid w:val="00604182"/>
    <w:rsid w:val="00604A8C"/>
    <w:rsid w:val="006067C0"/>
    <w:rsid w:val="00613034"/>
    <w:rsid w:val="00621883"/>
    <w:rsid w:val="00621945"/>
    <w:rsid w:val="00622342"/>
    <w:rsid w:val="00624C05"/>
    <w:rsid w:val="006439E9"/>
    <w:rsid w:val="0064607A"/>
    <w:rsid w:val="00647A45"/>
    <w:rsid w:val="00653669"/>
    <w:rsid w:val="006600F7"/>
    <w:rsid w:val="00660194"/>
    <w:rsid w:val="00662600"/>
    <w:rsid w:val="0066791E"/>
    <w:rsid w:val="0067123F"/>
    <w:rsid w:val="006723DF"/>
    <w:rsid w:val="00680AC9"/>
    <w:rsid w:val="00692066"/>
    <w:rsid w:val="006A4041"/>
    <w:rsid w:val="006B0044"/>
    <w:rsid w:val="006B1ACF"/>
    <w:rsid w:val="006B3BE4"/>
    <w:rsid w:val="006B4E13"/>
    <w:rsid w:val="006D0E76"/>
    <w:rsid w:val="006D40B1"/>
    <w:rsid w:val="006E02E9"/>
    <w:rsid w:val="006E389F"/>
    <w:rsid w:val="006F3621"/>
    <w:rsid w:val="006F4981"/>
    <w:rsid w:val="006F6B9E"/>
    <w:rsid w:val="00701B7E"/>
    <w:rsid w:val="0071028D"/>
    <w:rsid w:val="0071644F"/>
    <w:rsid w:val="00717F3B"/>
    <w:rsid w:val="007214FD"/>
    <w:rsid w:val="007220B5"/>
    <w:rsid w:val="00725259"/>
    <w:rsid w:val="00732081"/>
    <w:rsid w:val="00736F26"/>
    <w:rsid w:val="0073739D"/>
    <w:rsid w:val="00740DCC"/>
    <w:rsid w:val="007410D5"/>
    <w:rsid w:val="00742D32"/>
    <w:rsid w:val="00747270"/>
    <w:rsid w:val="007509C2"/>
    <w:rsid w:val="007545B3"/>
    <w:rsid w:val="007552E2"/>
    <w:rsid w:val="007561AD"/>
    <w:rsid w:val="007573E3"/>
    <w:rsid w:val="00760A51"/>
    <w:rsid w:val="00765DA2"/>
    <w:rsid w:val="007716E3"/>
    <w:rsid w:val="007722A6"/>
    <w:rsid w:val="007727CB"/>
    <w:rsid w:val="0078033B"/>
    <w:rsid w:val="00781EAE"/>
    <w:rsid w:val="00790664"/>
    <w:rsid w:val="007A4850"/>
    <w:rsid w:val="007A66D8"/>
    <w:rsid w:val="007A731B"/>
    <w:rsid w:val="007C4426"/>
    <w:rsid w:val="007E03D9"/>
    <w:rsid w:val="007E0A92"/>
    <w:rsid w:val="007E1371"/>
    <w:rsid w:val="007E58C9"/>
    <w:rsid w:val="007F1F8D"/>
    <w:rsid w:val="00800702"/>
    <w:rsid w:val="008054BB"/>
    <w:rsid w:val="0080689A"/>
    <w:rsid w:val="00807AD2"/>
    <w:rsid w:val="00807CBC"/>
    <w:rsid w:val="008125CC"/>
    <w:rsid w:val="0081322B"/>
    <w:rsid w:val="00814749"/>
    <w:rsid w:val="0082324C"/>
    <w:rsid w:val="00826145"/>
    <w:rsid w:val="0083242F"/>
    <w:rsid w:val="0084025E"/>
    <w:rsid w:val="008424FB"/>
    <w:rsid w:val="00844173"/>
    <w:rsid w:val="0084487E"/>
    <w:rsid w:val="00855CCD"/>
    <w:rsid w:val="00857AAB"/>
    <w:rsid w:val="00862A41"/>
    <w:rsid w:val="0086620B"/>
    <w:rsid w:val="00872D42"/>
    <w:rsid w:val="00877FA6"/>
    <w:rsid w:val="00882407"/>
    <w:rsid w:val="008839A1"/>
    <w:rsid w:val="008937F3"/>
    <w:rsid w:val="008A233C"/>
    <w:rsid w:val="008A4E05"/>
    <w:rsid w:val="008A6271"/>
    <w:rsid w:val="008B482C"/>
    <w:rsid w:val="008C5038"/>
    <w:rsid w:val="008C664E"/>
    <w:rsid w:val="008D2A39"/>
    <w:rsid w:val="008E017A"/>
    <w:rsid w:val="008E025B"/>
    <w:rsid w:val="008E18BB"/>
    <w:rsid w:val="008E22C0"/>
    <w:rsid w:val="008F0A8F"/>
    <w:rsid w:val="008F1706"/>
    <w:rsid w:val="008F1790"/>
    <w:rsid w:val="008F2093"/>
    <w:rsid w:val="008F579A"/>
    <w:rsid w:val="00902329"/>
    <w:rsid w:val="00906307"/>
    <w:rsid w:val="009127EA"/>
    <w:rsid w:val="00925302"/>
    <w:rsid w:val="00925F06"/>
    <w:rsid w:val="00930D23"/>
    <w:rsid w:val="00931AAD"/>
    <w:rsid w:val="009347AC"/>
    <w:rsid w:val="00941846"/>
    <w:rsid w:val="009425CA"/>
    <w:rsid w:val="00942AD2"/>
    <w:rsid w:val="00945330"/>
    <w:rsid w:val="009458BA"/>
    <w:rsid w:val="009518F0"/>
    <w:rsid w:val="00951D96"/>
    <w:rsid w:val="00955BB6"/>
    <w:rsid w:val="00963CB4"/>
    <w:rsid w:val="0096454A"/>
    <w:rsid w:val="0096471A"/>
    <w:rsid w:val="00971991"/>
    <w:rsid w:val="009776B0"/>
    <w:rsid w:val="00980144"/>
    <w:rsid w:val="0099022E"/>
    <w:rsid w:val="009923D5"/>
    <w:rsid w:val="00996381"/>
    <w:rsid w:val="00996F36"/>
    <w:rsid w:val="009A102E"/>
    <w:rsid w:val="009B3C85"/>
    <w:rsid w:val="009B7353"/>
    <w:rsid w:val="009B7C3A"/>
    <w:rsid w:val="009C1384"/>
    <w:rsid w:val="009C1C06"/>
    <w:rsid w:val="009C2BE9"/>
    <w:rsid w:val="009C4BB3"/>
    <w:rsid w:val="009D1750"/>
    <w:rsid w:val="009D7296"/>
    <w:rsid w:val="009E1A9E"/>
    <w:rsid w:val="009F01FE"/>
    <w:rsid w:val="009F25B2"/>
    <w:rsid w:val="009F7513"/>
    <w:rsid w:val="009F7A0F"/>
    <w:rsid w:val="00A01C6A"/>
    <w:rsid w:val="00A042E7"/>
    <w:rsid w:val="00A04B50"/>
    <w:rsid w:val="00A10BCE"/>
    <w:rsid w:val="00A1719A"/>
    <w:rsid w:val="00A31A93"/>
    <w:rsid w:val="00A349F7"/>
    <w:rsid w:val="00A418EB"/>
    <w:rsid w:val="00A4304F"/>
    <w:rsid w:val="00A467AD"/>
    <w:rsid w:val="00A53A07"/>
    <w:rsid w:val="00A57896"/>
    <w:rsid w:val="00A62EC2"/>
    <w:rsid w:val="00A649DD"/>
    <w:rsid w:val="00A66EBF"/>
    <w:rsid w:val="00A72C05"/>
    <w:rsid w:val="00A80A1B"/>
    <w:rsid w:val="00AA1761"/>
    <w:rsid w:val="00AA1865"/>
    <w:rsid w:val="00AA5A1A"/>
    <w:rsid w:val="00AB4D76"/>
    <w:rsid w:val="00AB54CA"/>
    <w:rsid w:val="00AD1908"/>
    <w:rsid w:val="00AE6C69"/>
    <w:rsid w:val="00AF3D60"/>
    <w:rsid w:val="00AF4ACC"/>
    <w:rsid w:val="00AF6644"/>
    <w:rsid w:val="00AF7AC0"/>
    <w:rsid w:val="00B00FB4"/>
    <w:rsid w:val="00B16782"/>
    <w:rsid w:val="00B2386F"/>
    <w:rsid w:val="00B32A1F"/>
    <w:rsid w:val="00B34E9D"/>
    <w:rsid w:val="00B37E90"/>
    <w:rsid w:val="00B41B40"/>
    <w:rsid w:val="00B45A0C"/>
    <w:rsid w:val="00B50306"/>
    <w:rsid w:val="00B52DCF"/>
    <w:rsid w:val="00B572D5"/>
    <w:rsid w:val="00B57644"/>
    <w:rsid w:val="00B62554"/>
    <w:rsid w:val="00B63C0F"/>
    <w:rsid w:val="00B679B4"/>
    <w:rsid w:val="00B71B01"/>
    <w:rsid w:val="00B73A75"/>
    <w:rsid w:val="00B73CF4"/>
    <w:rsid w:val="00B77547"/>
    <w:rsid w:val="00B80489"/>
    <w:rsid w:val="00B811E0"/>
    <w:rsid w:val="00B87A9D"/>
    <w:rsid w:val="00B96CE6"/>
    <w:rsid w:val="00BA2DF6"/>
    <w:rsid w:val="00BB731E"/>
    <w:rsid w:val="00BC1102"/>
    <w:rsid w:val="00BD5D61"/>
    <w:rsid w:val="00BD6592"/>
    <w:rsid w:val="00BE76AF"/>
    <w:rsid w:val="00BF09BE"/>
    <w:rsid w:val="00BF7828"/>
    <w:rsid w:val="00BF7A10"/>
    <w:rsid w:val="00C01775"/>
    <w:rsid w:val="00C06051"/>
    <w:rsid w:val="00C14F03"/>
    <w:rsid w:val="00C162C5"/>
    <w:rsid w:val="00C27CA3"/>
    <w:rsid w:val="00C53A3F"/>
    <w:rsid w:val="00C5453F"/>
    <w:rsid w:val="00C54717"/>
    <w:rsid w:val="00C56381"/>
    <w:rsid w:val="00C605F2"/>
    <w:rsid w:val="00C609DC"/>
    <w:rsid w:val="00C627A8"/>
    <w:rsid w:val="00C66ABC"/>
    <w:rsid w:val="00C677EF"/>
    <w:rsid w:val="00C704A2"/>
    <w:rsid w:val="00C70C4A"/>
    <w:rsid w:val="00C74E6D"/>
    <w:rsid w:val="00C80DFC"/>
    <w:rsid w:val="00C85621"/>
    <w:rsid w:val="00C90F47"/>
    <w:rsid w:val="00C92FAD"/>
    <w:rsid w:val="00CB0869"/>
    <w:rsid w:val="00CC1FFE"/>
    <w:rsid w:val="00CC382C"/>
    <w:rsid w:val="00CC3F2D"/>
    <w:rsid w:val="00CC3F6D"/>
    <w:rsid w:val="00CC6037"/>
    <w:rsid w:val="00CD33B4"/>
    <w:rsid w:val="00CD4CA4"/>
    <w:rsid w:val="00CD518C"/>
    <w:rsid w:val="00CD60AC"/>
    <w:rsid w:val="00CE356C"/>
    <w:rsid w:val="00CE3C81"/>
    <w:rsid w:val="00CE586D"/>
    <w:rsid w:val="00CF36E8"/>
    <w:rsid w:val="00D016F4"/>
    <w:rsid w:val="00D01A11"/>
    <w:rsid w:val="00D054C3"/>
    <w:rsid w:val="00D06F97"/>
    <w:rsid w:val="00D32E97"/>
    <w:rsid w:val="00D477E9"/>
    <w:rsid w:val="00D51922"/>
    <w:rsid w:val="00D5214E"/>
    <w:rsid w:val="00D55AF1"/>
    <w:rsid w:val="00D55E27"/>
    <w:rsid w:val="00D56EAD"/>
    <w:rsid w:val="00D57153"/>
    <w:rsid w:val="00D61714"/>
    <w:rsid w:val="00D65A70"/>
    <w:rsid w:val="00D749AB"/>
    <w:rsid w:val="00D80ACF"/>
    <w:rsid w:val="00D82A76"/>
    <w:rsid w:val="00D834E9"/>
    <w:rsid w:val="00D86D29"/>
    <w:rsid w:val="00D90F55"/>
    <w:rsid w:val="00D92BD1"/>
    <w:rsid w:val="00D96576"/>
    <w:rsid w:val="00D966F8"/>
    <w:rsid w:val="00DA7FD7"/>
    <w:rsid w:val="00DB09C2"/>
    <w:rsid w:val="00DB1D5F"/>
    <w:rsid w:val="00DB2DFA"/>
    <w:rsid w:val="00DB3BA0"/>
    <w:rsid w:val="00DB581C"/>
    <w:rsid w:val="00DC0F68"/>
    <w:rsid w:val="00DC6A88"/>
    <w:rsid w:val="00DC755B"/>
    <w:rsid w:val="00DD266D"/>
    <w:rsid w:val="00DD309F"/>
    <w:rsid w:val="00DD6191"/>
    <w:rsid w:val="00DD6265"/>
    <w:rsid w:val="00DD6E82"/>
    <w:rsid w:val="00DD7920"/>
    <w:rsid w:val="00DE6A81"/>
    <w:rsid w:val="00DF1B9A"/>
    <w:rsid w:val="00DF4377"/>
    <w:rsid w:val="00DF74AC"/>
    <w:rsid w:val="00E04A62"/>
    <w:rsid w:val="00E04C2F"/>
    <w:rsid w:val="00E14661"/>
    <w:rsid w:val="00E23F20"/>
    <w:rsid w:val="00E241AF"/>
    <w:rsid w:val="00E31F5A"/>
    <w:rsid w:val="00E32FDF"/>
    <w:rsid w:val="00E36422"/>
    <w:rsid w:val="00E36B50"/>
    <w:rsid w:val="00E4222B"/>
    <w:rsid w:val="00E577CA"/>
    <w:rsid w:val="00E5799F"/>
    <w:rsid w:val="00E66F5E"/>
    <w:rsid w:val="00E80E22"/>
    <w:rsid w:val="00E870AB"/>
    <w:rsid w:val="00E91217"/>
    <w:rsid w:val="00E96E47"/>
    <w:rsid w:val="00E9774B"/>
    <w:rsid w:val="00EA4483"/>
    <w:rsid w:val="00EA666C"/>
    <w:rsid w:val="00EB3E12"/>
    <w:rsid w:val="00EB5BCF"/>
    <w:rsid w:val="00EB5C9A"/>
    <w:rsid w:val="00EB70BE"/>
    <w:rsid w:val="00EC04AF"/>
    <w:rsid w:val="00EC1702"/>
    <w:rsid w:val="00ED1DFE"/>
    <w:rsid w:val="00ED5A5A"/>
    <w:rsid w:val="00EE1946"/>
    <w:rsid w:val="00EE346E"/>
    <w:rsid w:val="00EE3B73"/>
    <w:rsid w:val="00EE4207"/>
    <w:rsid w:val="00EE63B9"/>
    <w:rsid w:val="00EF043A"/>
    <w:rsid w:val="00EF2AB3"/>
    <w:rsid w:val="00EF3C46"/>
    <w:rsid w:val="00EF452F"/>
    <w:rsid w:val="00F002BE"/>
    <w:rsid w:val="00F03C9C"/>
    <w:rsid w:val="00F0721E"/>
    <w:rsid w:val="00F1307D"/>
    <w:rsid w:val="00F142ED"/>
    <w:rsid w:val="00F20CF9"/>
    <w:rsid w:val="00F25FF8"/>
    <w:rsid w:val="00F26989"/>
    <w:rsid w:val="00F26E0A"/>
    <w:rsid w:val="00F27432"/>
    <w:rsid w:val="00F319F7"/>
    <w:rsid w:val="00F3353C"/>
    <w:rsid w:val="00F34219"/>
    <w:rsid w:val="00F364AA"/>
    <w:rsid w:val="00F36761"/>
    <w:rsid w:val="00F36BAE"/>
    <w:rsid w:val="00F4138C"/>
    <w:rsid w:val="00F54A8C"/>
    <w:rsid w:val="00F55CC3"/>
    <w:rsid w:val="00F55F35"/>
    <w:rsid w:val="00F56B08"/>
    <w:rsid w:val="00F719D8"/>
    <w:rsid w:val="00F71D70"/>
    <w:rsid w:val="00F762A4"/>
    <w:rsid w:val="00F80002"/>
    <w:rsid w:val="00F85043"/>
    <w:rsid w:val="00F85874"/>
    <w:rsid w:val="00F90901"/>
    <w:rsid w:val="00F90D93"/>
    <w:rsid w:val="00F924DB"/>
    <w:rsid w:val="00FA3F5C"/>
    <w:rsid w:val="00FA4186"/>
    <w:rsid w:val="00FA4189"/>
    <w:rsid w:val="00FA462D"/>
    <w:rsid w:val="00FA6F46"/>
    <w:rsid w:val="00FA7FF4"/>
    <w:rsid w:val="00FB28F9"/>
    <w:rsid w:val="00FB78BF"/>
    <w:rsid w:val="00FD029C"/>
    <w:rsid w:val="00FD0D9E"/>
    <w:rsid w:val="00FD1135"/>
    <w:rsid w:val="00FD3C20"/>
    <w:rsid w:val="00FD46DC"/>
    <w:rsid w:val="00FD7908"/>
    <w:rsid w:val="00FE788B"/>
    <w:rsid w:val="00FF6541"/>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34194D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D7920"/>
    <w:pPr>
      <w:spacing w:before="120"/>
    </w:pPr>
    <w:rPr>
      <w:rFonts w:ascii="Helvetica Neue" w:hAnsi="Helvetica Neue"/>
    </w:rPr>
  </w:style>
  <w:style w:type="paragraph" w:styleId="Heading1">
    <w:name w:val="heading 1"/>
    <w:basedOn w:val="Normal"/>
    <w:next w:val="Normal"/>
    <w:link w:val="Heading1Char"/>
    <w:uiPriority w:val="9"/>
    <w:qFormat/>
    <w:rsid w:val="00E9774B"/>
    <w:pPr>
      <w:keepNext/>
      <w:keepLines/>
      <w:spacing w:before="480"/>
      <w:outlineLvl w:val="0"/>
    </w:pPr>
    <w:rPr>
      <w:rFonts w:asciiTheme="majorHAnsi" w:eastAsiaTheme="majorEastAsia" w:hAnsiTheme="majorHAnsi" w:cstheme="majorBidi"/>
      <w:b/>
      <w:bCs/>
      <w:color w:val="0C6196" w:themeColor="accent1" w:themeShade="B5"/>
      <w:sz w:val="32"/>
      <w:szCs w:val="32"/>
    </w:rPr>
  </w:style>
  <w:style w:type="paragraph" w:styleId="Heading2">
    <w:name w:val="heading 2"/>
    <w:basedOn w:val="Normal"/>
    <w:next w:val="Normal"/>
    <w:link w:val="Heading2Char"/>
    <w:uiPriority w:val="9"/>
    <w:unhideWhenUsed/>
    <w:qFormat/>
    <w:rsid w:val="007552E2"/>
    <w:pPr>
      <w:keepNext/>
      <w:keepLines/>
      <w:spacing w:before="200"/>
      <w:outlineLvl w:val="1"/>
    </w:pPr>
    <w:rPr>
      <w:rFonts w:asciiTheme="majorHAnsi" w:eastAsiaTheme="majorEastAsia" w:hAnsiTheme="majorHAnsi" w:cstheme="majorBidi"/>
      <w:b/>
      <w:bCs/>
      <w:color w:val="118AD4" w:themeColor="accent1"/>
      <w:sz w:val="28"/>
      <w:szCs w:val="26"/>
    </w:rPr>
  </w:style>
  <w:style w:type="paragraph" w:styleId="Heading3">
    <w:name w:val="heading 3"/>
    <w:basedOn w:val="Normal"/>
    <w:next w:val="Normal"/>
    <w:link w:val="Heading3Char"/>
    <w:uiPriority w:val="9"/>
    <w:unhideWhenUsed/>
    <w:qFormat/>
    <w:rsid w:val="00342F5B"/>
    <w:pPr>
      <w:keepNext/>
      <w:keepLines/>
      <w:spacing w:before="200"/>
      <w:outlineLvl w:val="2"/>
    </w:pPr>
    <w:rPr>
      <w:rFonts w:asciiTheme="majorHAnsi" w:eastAsiaTheme="majorEastAsia" w:hAnsiTheme="majorHAnsi" w:cstheme="majorBidi"/>
      <w:b/>
      <w:bCs/>
      <w:color w:val="118AD4" w:themeColor="accent1"/>
    </w:rPr>
  </w:style>
  <w:style w:type="paragraph" w:styleId="Heading4">
    <w:name w:val="heading 4"/>
    <w:basedOn w:val="Normal"/>
    <w:next w:val="Normal"/>
    <w:link w:val="Heading4Char"/>
    <w:uiPriority w:val="9"/>
    <w:unhideWhenUsed/>
    <w:qFormat/>
    <w:rsid w:val="00B87A9D"/>
    <w:pPr>
      <w:keepNext/>
      <w:keepLines/>
      <w:spacing w:before="200"/>
      <w:outlineLvl w:val="3"/>
    </w:pPr>
    <w:rPr>
      <w:rFonts w:asciiTheme="majorHAnsi" w:eastAsiaTheme="majorEastAsia" w:hAnsiTheme="majorHAnsi" w:cstheme="majorBidi"/>
      <w:b/>
      <w:bCs/>
      <w:i/>
      <w:iCs/>
      <w:color w:val="118AD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unhideWhenUsed/>
    <w:rsid w:val="00E9774B"/>
    <w:rPr>
      <w:rFonts w:asciiTheme="minorHAnsi" w:hAnsiTheme="minorHAnsi"/>
      <w:b/>
      <w:bCs/>
    </w:rPr>
  </w:style>
  <w:style w:type="paragraph" w:styleId="TOC2">
    <w:name w:val="toc 2"/>
    <w:basedOn w:val="Normal"/>
    <w:next w:val="Normal"/>
    <w:autoRedefine/>
    <w:uiPriority w:val="39"/>
    <w:unhideWhenUsed/>
    <w:rsid w:val="00E9774B"/>
    <w:pPr>
      <w:spacing w:before="0"/>
      <w:ind w:left="240"/>
    </w:pPr>
    <w:rPr>
      <w:rFonts w:asciiTheme="minorHAnsi" w:hAnsiTheme="minorHAnsi"/>
      <w:b/>
      <w:bCs/>
      <w:sz w:val="22"/>
      <w:szCs w:val="22"/>
    </w:rPr>
  </w:style>
  <w:style w:type="paragraph" w:styleId="TOC3">
    <w:name w:val="toc 3"/>
    <w:basedOn w:val="Normal"/>
    <w:next w:val="Normal"/>
    <w:autoRedefine/>
    <w:uiPriority w:val="39"/>
    <w:unhideWhenUsed/>
    <w:rsid w:val="00E9774B"/>
    <w:pPr>
      <w:spacing w:before="0"/>
      <w:ind w:left="480"/>
    </w:pPr>
    <w:rPr>
      <w:rFonts w:asciiTheme="minorHAnsi" w:hAnsiTheme="minorHAnsi"/>
      <w:sz w:val="22"/>
      <w:szCs w:val="22"/>
    </w:rPr>
  </w:style>
  <w:style w:type="paragraph" w:styleId="TOC4">
    <w:name w:val="toc 4"/>
    <w:basedOn w:val="Normal"/>
    <w:next w:val="Normal"/>
    <w:autoRedefine/>
    <w:uiPriority w:val="39"/>
    <w:unhideWhenUsed/>
    <w:rsid w:val="00E9774B"/>
    <w:pPr>
      <w:spacing w:before="0"/>
      <w:ind w:left="720"/>
    </w:pPr>
    <w:rPr>
      <w:rFonts w:asciiTheme="minorHAnsi" w:hAnsiTheme="minorHAnsi"/>
      <w:sz w:val="20"/>
      <w:szCs w:val="20"/>
    </w:rPr>
  </w:style>
  <w:style w:type="paragraph" w:styleId="TOC5">
    <w:name w:val="toc 5"/>
    <w:basedOn w:val="Normal"/>
    <w:next w:val="Normal"/>
    <w:autoRedefine/>
    <w:uiPriority w:val="39"/>
    <w:unhideWhenUsed/>
    <w:rsid w:val="00E9774B"/>
    <w:pPr>
      <w:spacing w:before="0"/>
      <w:ind w:left="960"/>
    </w:pPr>
    <w:rPr>
      <w:rFonts w:asciiTheme="minorHAnsi" w:hAnsiTheme="minorHAnsi"/>
      <w:sz w:val="20"/>
      <w:szCs w:val="20"/>
    </w:rPr>
  </w:style>
  <w:style w:type="paragraph" w:styleId="TOC6">
    <w:name w:val="toc 6"/>
    <w:basedOn w:val="Normal"/>
    <w:next w:val="Normal"/>
    <w:autoRedefine/>
    <w:uiPriority w:val="39"/>
    <w:unhideWhenUsed/>
    <w:rsid w:val="00E9774B"/>
    <w:pPr>
      <w:spacing w:before="0"/>
      <w:ind w:left="1200"/>
    </w:pPr>
    <w:rPr>
      <w:rFonts w:asciiTheme="minorHAnsi" w:hAnsiTheme="minorHAnsi"/>
      <w:sz w:val="20"/>
      <w:szCs w:val="20"/>
    </w:rPr>
  </w:style>
  <w:style w:type="paragraph" w:styleId="TOC7">
    <w:name w:val="toc 7"/>
    <w:basedOn w:val="Normal"/>
    <w:next w:val="Normal"/>
    <w:autoRedefine/>
    <w:uiPriority w:val="39"/>
    <w:unhideWhenUsed/>
    <w:rsid w:val="00E9774B"/>
    <w:pPr>
      <w:spacing w:before="0"/>
      <w:ind w:left="1440"/>
    </w:pPr>
    <w:rPr>
      <w:rFonts w:asciiTheme="minorHAnsi" w:hAnsiTheme="minorHAnsi"/>
      <w:sz w:val="20"/>
      <w:szCs w:val="20"/>
    </w:rPr>
  </w:style>
  <w:style w:type="paragraph" w:styleId="TOC8">
    <w:name w:val="toc 8"/>
    <w:basedOn w:val="Normal"/>
    <w:next w:val="Normal"/>
    <w:autoRedefine/>
    <w:uiPriority w:val="39"/>
    <w:unhideWhenUsed/>
    <w:rsid w:val="00E9774B"/>
    <w:pPr>
      <w:spacing w:before="0"/>
      <w:ind w:left="1680"/>
    </w:pPr>
    <w:rPr>
      <w:rFonts w:asciiTheme="minorHAnsi" w:hAnsiTheme="minorHAnsi"/>
      <w:sz w:val="20"/>
      <w:szCs w:val="20"/>
    </w:rPr>
  </w:style>
  <w:style w:type="paragraph" w:styleId="TOC9">
    <w:name w:val="toc 9"/>
    <w:basedOn w:val="Normal"/>
    <w:next w:val="Normal"/>
    <w:autoRedefine/>
    <w:uiPriority w:val="39"/>
    <w:unhideWhenUsed/>
    <w:rsid w:val="00E9774B"/>
    <w:pPr>
      <w:spacing w:before="0"/>
      <w:ind w:left="1920"/>
    </w:pPr>
    <w:rPr>
      <w:rFonts w:asciiTheme="minorHAnsi" w:hAnsiTheme="minorHAnsi"/>
      <w:sz w:val="20"/>
      <w:szCs w:val="20"/>
    </w:rPr>
  </w:style>
  <w:style w:type="character" w:customStyle="1" w:styleId="Heading1Char">
    <w:name w:val="Heading 1 Char"/>
    <w:basedOn w:val="DefaultParagraphFont"/>
    <w:link w:val="Heading1"/>
    <w:uiPriority w:val="9"/>
    <w:rsid w:val="00E9774B"/>
    <w:rPr>
      <w:rFonts w:asciiTheme="majorHAnsi" w:eastAsiaTheme="majorEastAsia" w:hAnsiTheme="majorHAnsi" w:cstheme="majorBidi"/>
      <w:b/>
      <w:bCs/>
      <w:color w:val="0C6196" w:themeColor="accent1" w:themeShade="B5"/>
      <w:sz w:val="32"/>
      <w:szCs w:val="32"/>
    </w:rPr>
  </w:style>
  <w:style w:type="paragraph" w:styleId="Header">
    <w:name w:val="header"/>
    <w:basedOn w:val="Normal"/>
    <w:link w:val="HeaderChar"/>
    <w:uiPriority w:val="99"/>
    <w:unhideWhenUsed/>
    <w:rsid w:val="00E9774B"/>
    <w:pPr>
      <w:tabs>
        <w:tab w:val="center" w:pos="4320"/>
        <w:tab w:val="right" w:pos="8640"/>
      </w:tabs>
    </w:pPr>
  </w:style>
  <w:style w:type="character" w:customStyle="1" w:styleId="HeaderChar">
    <w:name w:val="Header Char"/>
    <w:basedOn w:val="DefaultParagraphFont"/>
    <w:link w:val="Header"/>
    <w:uiPriority w:val="99"/>
    <w:rsid w:val="00E9774B"/>
    <w:rPr>
      <w:rFonts w:ascii="Helvetica Neue" w:hAnsi="Helvetica Neue"/>
    </w:rPr>
  </w:style>
  <w:style w:type="paragraph" w:styleId="Footer">
    <w:name w:val="footer"/>
    <w:basedOn w:val="Normal"/>
    <w:link w:val="FooterChar"/>
    <w:uiPriority w:val="99"/>
    <w:unhideWhenUsed/>
    <w:rsid w:val="00E9774B"/>
    <w:pPr>
      <w:tabs>
        <w:tab w:val="center" w:pos="4320"/>
        <w:tab w:val="right" w:pos="8640"/>
      </w:tabs>
    </w:pPr>
  </w:style>
  <w:style w:type="character" w:customStyle="1" w:styleId="FooterChar">
    <w:name w:val="Footer Char"/>
    <w:basedOn w:val="DefaultParagraphFont"/>
    <w:link w:val="Footer"/>
    <w:uiPriority w:val="99"/>
    <w:rsid w:val="00E9774B"/>
    <w:rPr>
      <w:rFonts w:ascii="Helvetica Neue" w:hAnsi="Helvetica Neue"/>
    </w:rPr>
  </w:style>
  <w:style w:type="paragraph" w:styleId="BalloonText">
    <w:name w:val="Balloon Text"/>
    <w:basedOn w:val="Normal"/>
    <w:link w:val="BalloonTextChar"/>
    <w:uiPriority w:val="99"/>
    <w:semiHidden/>
    <w:unhideWhenUsed/>
    <w:rsid w:val="00FA7FF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A7FF4"/>
    <w:rPr>
      <w:rFonts w:ascii="Lucida Grande" w:hAnsi="Lucida Grande" w:cs="Lucida Grande"/>
      <w:sz w:val="18"/>
      <w:szCs w:val="18"/>
    </w:rPr>
  </w:style>
  <w:style w:type="paragraph" w:styleId="Title">
    <w:name w:val="Title"/>
    <w:basedOn w:val="Normal"/>
    <w:next w:val="Normal"/>
    <w:link w:val="TitleChar"/>
    <w:uiPriority w:val="10"/>
    <w:qFormat/>
    <w:rsid w:val="00162AE5"/>
    <w:pPr>
      <w:pBdr>
        <w:bottom w:val="single" w:sz="8" w:space="4" w:color="118AD4" w:themeColor="accent1"/>
      </w:pBdr>
      <w:spacing w:after="60" w:line="360" w:lineRule="auto"/>
      <w:contextualSpacing/>
      <w:jc w:val="center"/>
    </w:pPr>
    <w:rPr>
      <w:rFonts w:asciiTheme="majorHAnsi" w:eastAsiaTheme="majorEastAsia" w:hAnsiTheme="majorHAnsi" w:cstheme="majorBidi"/>
      <w:color w:val="000000" w:themeColor="text2" w:themeShade="BF"/>
      <w:spacing w:val="5"/>
      <w:kern w:val="28"/>
      <w:sz w:val="56"/>
      <w:szCs w:val="52"/>
    </w:rPr>
  </w:style>
  <w:style w:type="character" w:customStyle="1" w:styleId="TitleChar">
    <w:name w:val="Title Char"/>
    <w:basedOn w:val="DefaultParagraphFont"/>
    <w:link w:val="Title"/>
    <w:uiPriority w:val="10"/>
    <w:rsid w:val="00162AE5"/>
    <w:rPr>
      <w:rFonts w:asciiTheme="majorHAnsi" w:eastAsiaTheme="majorEastAsia" w:hAnsiTheme="majorHAnsi" w:cstheme="majorBidi"/>
      <w:color w:val="000000" w:themeColor="text2" w:themeShade="BF"/>
      <w:spacing w:val="5"/>
      <w:kern w:val="28"/>
      <w:sz w:val="56"/>
      <w:szCs w:val="52"/>
    </w:rPr>
  </w:style>
  <w:style w:type="paragraph" w:customStyle="1" w:styleId="MiddleTitle">
    <w:name w:val="Middle Title"/>
    <w:basedOn w:val="Heading1"/>
    <w:qFormat/>
    <w:rsid w:val="00162AE5"/>
    <w:pPr>
      <w:spacing w:before="0"/>
      <w:jc w:val="center"/>
    </w:pPr>
    <w:rPr>
      <w:b w:val="0"/>
      <w:sz w:val="96"/>
    </w:rPr>
  </w:style>
  <w:style w:type="paragraph" w:customStyle="1" w:styleId="MiddleSubtitle">
    <w:name w:val="Middle Subtitle"/>
    <w:basedOn w:val="MiddleTitle"/>
    <w:qFormat/>
    <w:rsid w:val="007552E2"/>
    <w:rPr>
      <w:color w:val="262626" w:themeColor="text1" w:themeTint="D9"/>
      <w:sz w:val="36"/>
    </w:rPr>
  </w:style>
  <w:style w:type="character" w:customStyle="1" w:styleId="Heading2Char">
    <w:name w:val="Heading 2 Char"/>
    <w:basedOn w:val="DefaultParagraphFont"/>
    <w:link w:val="Heading2"/>
    <w:uiPriority w:val="9"/>
    <w:rsid w:val="007552E2"/>
    <w:rPr>
      <w:rFonts w:asciiTheme="majorHAnsi" w:eastAsiaTheme="majorEastAsia" w:hAnsiTheme="majorHAnsi" w:cstheme="majorBidi"/>
      <w:b/>
      <w:bCs/>
      <w:color w:val="118AD4" w:themeColor="accent1"/>
      <w:sz w:val="28"/>
      <w:szCs w:val="26"/>
    </w:rPr>
  </w:style>
  <w:style w:type="paragraph" w:styleId="ListParagraph">
    <w:name w:val="List Paragraph"/>
    <w:basedOn w:val="Normal"/>
    <w:uiPriority w:val="34"/>
    <w:qFormat/>
    <w:rsid w:val="00B62554"/>
    <w:pPr>
      <w:tabs>
        <w:tab w:val="left" w:pos="1929"/>
      </w:tabs>
      <w:contextualSpacing/>
    </w:pPr>
  </w:style>
  <w:style w:type="character" w:customStyle="1" w:styleId="Heading3Char">
    <w:name w:val="Heading 3 Char"/>
    <w:basedOn w:val="DefaultParagraphFont"/>
    <w:link w:val="Heading3"/>
    <w:uiPriority w:val="9"/>
    <w:rsid w:val="00342F5B"/>
    <w:rPr>
      <w:rFonts w:asciiTheme="majorHAnsi" w:eastAsiaTheme="majorEastAsia" w:hAnsiTheme="majorHAnsi" w:cstheme="majorBidi"/>
      <w:b/>
      <w:bCs/>
      <w:color w:val="118AD4" w:themeColor="accent1"/>
    </w:rPr>
  </w:style>
  <w:style w:type="character" w:customStyle="1" w:styleId="Heading4Char">
    <w:name w:val="Heading 4 Char"/>
    <w:basedOn w:val="DefaultParagraphFont"/>
    <w:link w:val="Heading4"/>
    <w:uiPriority w:val="9"/>
    <w:rsid w:val="00B87A9D"/>
    <w:rPr>
      <w:rFonts w:asciiTheme="majorHAnsi" w:eastAsiaTheme="majorEastAsia" w:hAnsiTheme="majorHAnsi" w:cstheme="majorBidi"/>
      <w:b/>
      <w:bCs/>
      <w:i/>
      <w:iCs/>
      <w:color w:val="118AD4" w:themeColor="accent1"/>
    </w:rPr>
  </w:style>
  <w:style w:type="paragraph" w:customStyle="1" w:styleId="ButtonsandIcons">
    <w:name w:val="Buttons and Icons"/>
    <w:basedOn w:val="Normal"/>
    <w:link w:val="ButtonsandIconsChar"/>
    <w:qFormat/>
    <w:rsid w:val="002754B1"/>
    <w:pPr>
      <w:spacing w:after="200" w:line="276" w:lineRule="auto"/>
    </w:pPr>
    <w:rPr>
      <w:rFonts w:eastAsia="Calibri" w:cs="Arial"/>
      <w:b/>
      <w:color w:val="0000AB"/>
      <w:szCs w:val="16"/>
    </w:rPr>
  </w:style>
  <w:style w:type="character" w:customStyle="1" w:styleId="ButtonsandIconsChar">
    <w:name w:val="Buttons and Icons Char"/>
    <w:link w:val="ButtonsandIcons"/>
    <w:rsid w:val="002754B1"/>
    <w:rPr>
      <w:rFonts w:ascii="Helvetica Neue" w:eastAsia="Calibri" w:hAnsi="Helvetica Neue" w:cs="Arial"/>
      <w:b/>
      <w:color w:val="0000AB"/>
      <w:szCs w:val="16"/>
    </w:rPr>
  </w:style>
  <w:style w:type="paragraph" w:styleId="TOCHeading">
    <w:name w:val="TOC Heading"/>
    <w:basedOn w:val="Heading1"/>
    <w:next w:val="Normal"/>
    <w:uiPriority w:val="39"/>
    <w:unhideWhenUsed/>
    <w:qFormat/>
    <w:rsid w:val="00F56B08"/>
    <w:pPr>
      <w:spacing w:line="276" w:lineRule="auto"/>
      <w:outlineLvl w:val="9"/>
    </w:pPr>
    <w:rPr>
      <w:color w:val="0C679E" w:themeColor="accent1" w:themeShade="BF"/>
      <w:sz w:val="28"/>
      <w:szCs w:val="28"/>
    </w:rPr>
  </w:style>
  <w:style w:type="character" w:styleId="CommentReference">
    <w:name w:val="annotation reference"/>
    <w:basedOn w:val="DefaultParagraphFont"/>
    <w:uiPriority w:val="99"/>
    <w:semiHidden/>
    <w:unhideWhenUsed/>
    <w:rsid w:val="00F56B08"/>
    <w:rPr>
      <w:sz w:val="18"/>
      <w:szCs w:val="18"/>
    </w:rPr>
  </w:style>
  <w:style w:type="paragraph" w:styleId="CommentText">
    <w:name w:val="annotation text"/>
    <w:basedOn w:val="Normal"/>
    <w:link w:val="CommentTextChar"/>
    <w:uiPriority w:val="99"/>
    <w:semiHidden/>
    <w:unhideWhenUsed/>
    <w:rsid w:val="00F56B08"/>
  </w:style>
  <w:style w:type="character" w:customStyle="1" w:styleId="CommentTextChar">
    <w:name w:val="Comment Text Char"/>
    <w:basedOn w:val="DefaultParagraphFont"/>
    <w:link w:val="CommentText"/>
    <w:uiPriority w:val="99"/>
    <w:semiHidden/>
    <w:rsid w:val="00F56B08"/>
    <w:rPr>
      <w:rFonts w:ascii="Helvetica Neue" w:hAnsi="Helvetica Neue"/>
    </w:rPr>
  </w:style>
  <w:style w:type="paragraph" w:styleId="CommentSubject">
    <w:name w:val="annotation subject"/>
    <w:basedOn w:val="CommentText"/>
    <w:next w:val="CommentText"/>
    <w:link w:val="CommentSubjectChar"/>
    <w:uiPriority w:val="99"/>
    <w:semiHidden/>
    <w:unhideWhenUsed/>
    <w:rsid w:val="00F56B08"/>
    <w:rPr>
      <w:b/>
      <w:bCs/>
      <w:sz w:val="20"/>
      <w:szCs w:val="20"/>
    </w:rPr>
  </w:style>
  <w:style w:type="character" w:customStyle="1" w:styleId="CommentSubjectChar">
    <w:name w:val="Comment Subject Char"/>
    <w:basedOn w:val="CommentTextChar"/>
    <w:link w:val="CommentSubject"/>
    <w:uiPriority w:val="99"/>
    <w:semiHidden/>
    <w:rsid w:val="00F56B08"/>
    <w:rPr>
      <w:rFonts w:ascii="Helvetica Neue" w:hAnsi="Helvetica Neue"/>
      <w:b/>
      <w:bCs/>
      <w:sz w:val="20"/>
      <w:szCs w:val="20"/>
    </w:rPr>
  </w:style>
  <w:style w:type="character" w:customStyle="1" w:styleId="apple-converted-space">
    <w:name w:val="apple-converted-space"/>
    <w:basedOn w:val="DefaultParagraphFont"/>
    <w:rsid w:val="008054BB"/>
  </w:style>
  <w:style w:type="paragraph" w:styleId="NormalWeb">
    <w:name w:val="Normal (Web)"/>
    <w:basedOn w:val="Normal"/>
    <w:uiPriority w:val="99"/>
    <w:semiHidden/>
    <w:unhideWhenUsed/>
    <w:rsid w:val="0078033B"/>
    <w:pPr>
      <w:spacing w:before="100" w:beforeAutospacing="1" w:after="100" w:afterAutospacing="1"/>
    </w:pPr>
    <w:rPr>
      <w:rFonts w:ascii="Times" w:hAnsi="Times" w:cs="Times New Roman"/>
      <w:sz w:val="20"/>
      <w:szCs w:val="20"/>
    </w:rPr>
  </w:style>
  <w:style w:type="character" w:styleId="Hyperlink">
    <w:name w:val="Hyperlink"/>
    <w:basedOn w:val="DefaultParagraphFont"/>
    <w:uiPriority w:val="99"/>
    <w:unhideWhenUsed/>
    <w:rsid w:val="0078033B"/>
    <w:rPr>
      <w:color w:val="0000FF"/>
      <w:u w:val="single"/>
    </w:rPr>
  </w:style>
  <w:style w:type="paragraph" w:customStyle="1" w:styleId="Parameters">
    <w:name w:val="Parameters"/>
    <w:basedOn w:val="Normal"/>
    <w:link w:val="ParametersChar"/>
    <w:qFormat/>
    <w:rsid w:val="00331D0A"/>
    <w:pPr>
      <w:spacing w:after="200" w:line="276" w:lineRule="auto"/>
      <w:ind w:left="1440"/>
    </w:pPr>
    <w:rPr>
      <w:rFonts w:ascii="Courier New" w:eastAsia="Calibri" w:hAnsi="Courier New" w:cs="Courier New"/>
      <w:color w:val="1F497D"/>
      <w:szCs w:val="20"/>
    </w:rPr>
  </w:style>
  <w:style w:type="character" w:customStyle="1" w:styleId="ParametersChar">
    <w:name w:val="Parameters Char"/>
    <w:basedOn w:val="DefaultParagraphFont"/>
    <w:link w:val="Parameters"/>
    <w:rsid w:val="00331D0A"/>
    <w:rPr>
      <w:rFonts w:ascii="Courier New" w:eastAsia="Calibri" w:hAnsi="Courier New" w:cs="Courier New"/>
      <w:color w:val="1F497D"/>
      <w:szCs w:val="20"/>
    </w:rPr>
  </w:style>
  <w:style w:type="paragraph" w:customStyle="1" w:styleId="Hyperlinks">
    <w:name w:val="Hyperlinks"/>
    <w:basedOn w:val="Normal"/>
    <w:link w:val="HyperlinksChar"/>
    <w:qFormat/>
    <w:rsid w:val="00331D0A"/>
    <w:pPr>
      <w:spacing w:after="200" w:line="276" w:lineRule="auto"/>
      <w:ind w:left="1440"/>
    </w:pPr>
    <w:rPr>
      <w:rFonts w:ascii="Arial" w:eastAsia="Calibri" w:hAnsi="Arial" w:cs="Arial"/>
      <w:color w:val="0000FF"/>
      <w:szCs w:val="16"/>
      <w:u w:val="single"/>
    </w:rPr>
  </w:style>
  <w:style w:type="character" w:customStyle="1" w:styleId="HyperlinksChar">
    <w:name w:val="Hyperlinks Char"/>
    <w:link w:val="Hyperlinks"/>
    <w:rsid w:val="00331D0A"/>
    <w:rPr>
      <w:rFonts w:ascii="Arial" w:eastAsia="Calibri" w:hAnsi="Arial" w:cs="Arial"/>
      <w:color w:val="0000FF"/>
      <w:szCs w:val="16"/>
      <w:u w:val="single"/>
    </w:rPr>
  </w:style>
  <w:style w:type="paragraph" w:customStyle="1" w:styleId="Normal1">
    <w:name w:val="Normal1"/>
    <w:rsid w:val="005A5741"/>
    <w:rPr>
      <w:rFonts w:ascii="Helvetica Neue" w:eastAsia="Helvetica Neue" w:hAnsi="Helvetica Neue" w:cs="Helvetica Neue"/>
      <w:color w:val="000000"/>
    </w:rPr>
  </w:style>
  <w:style w:type="table" w:styleId="TableGrid">
    <w:name w:val="Table Grid"/>
    <w:basedOn w:val="TableNormal"/>
    <w:uiPriority w:val="59"/>
    <w:rsid w:val="00B37E9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0A763A"/>
    <w:rPr>
      <w:rFonts w:ascii="Times New Roman" w:hAnsi="Times New Roman" w:cs="Times New Roman"/>
    </w:rPr>
  </w:style>
  <w:style w:type="character" w:customStyle="1" w:styleId="DocumentMapChar">
    <w:name w:val="Document Map Char"/>
    <w:basedOn w:val="DefaultParagraphFont"/>
    <w:link w:val="DocumentMap"/>
    <w:uiPriority w:val="99"/>
    <w:semiHidden/>
    <w:rsid w:val="000A763A"/>
    <w:rPr>
      <w:rFonts w:ascii="Times New Roman" w:hAnsi="Times New Roman" w:cs="Times New Roman"/>
    </w:rPr>
  </w:style>
  <w:style w:type="character" w:styleId="PageNumber">
    <w:name w:val="page number"/>
    <w:basedOn w:val="DefaultParagraphFont"/>
    <w:uiPriority w:val="99"/>
    <w:semiHidden/>
    <w:unhideWhenUsed/>
    <w:rsid w:val="00882407"/>
  </w:style>
  <w:style w:type="table" w:customStyle="1" w:styleId="GridTable4-Accent11">
    <w:name w:val="Grid Table 4 - Accent 11"/>
    <w:basedOn w:val="TableNormal"/>
    <w:uiPriority w:val="49"/>
    <w:rsid w:val="00DD7920"/>
    <w:tblPr>
      <w:tblStyleRowBandSize w:val="1"/>
      <w:tblStyleColBandSize w:val="1"/>
      <w:tblInd w:w="0" w:type="dxa"/>
      <w:tblBorders>
        <w:top w:val="single" w:sz="4" w:space="0" w:color="62BBF2" w:themeColor="accent1" w:themeTint="99"/>
        <w:left w:val="single" w:sz="4" w:space="0" w:color="62BBF2" w:themeColor="accent1" w:themeTint="99"/>
        <w:bottom w:val="single" w:sz="4" w:space="0" w:color="62BBF2" w:themeColor="accent1" w:themeTint="99"/>
        <w:right w:val="single" w:sz="4" w:space="0" w:color="62BBF2" w:themeColor="accent1" w:themeTint="99"/>
        <w:insideH w:val="single" w:sz="4" w:space="0" w:color="62BBF2" w:themeColor="accent1" w:themeTint="99"/>
        <w:insideV w:val="single" w:sz="4" w:space="0" w:color="62BBF2"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118AD4" w:themeColor="accent1"/>
          <w:left w:val="single" w:sz="4" w:space="0" w:color="118AD4" w:themeColor="accent1"/>
          <w:bottom w:val="single" w:sz="4" w:space="0" w:color="118AD4" w:themeColor="accent1"/>
          <w:right w:val="single" w:sz="4" w:space="0" w:color="118AD4" w:themeColor="accent1"/>
          <w:insideH w:val="nil"/>
          <w:insideV w:val="nil"/>
        </w:tcBorders>
        <w:shd w:val="clear" w:color="auto" w:fill="118AD4" w:themeFill="accent1"/>
      </w:tcPr>
    </w:tblStylePr>
    <w:tblStylePr w:type="lastRow">
      <w:rPr>
        <w:b/>
        <w:bCs/>
      </w:rPr>
      <w:tblPr/>
      <w:tcPr>
        <w:tcBorders>
          <w:top w:val="double" w:sz="4" w:space="0" w:color="118AD4" w:themeColor="accent1"/>
        </w:tcBorders>
      </w:tcPr>
    </w:tblStylePr>
    <w:tblStylePr w:type="firstCol">
      <w:rPr>
        <w:b/>
        <w:bCs/>
      </w:rPr>
    </w:tblStylePr>
    <w:tblStylePr w:type="lastCol">
      <w:rPr>
        <w:b/>
        <w:bCs/>
      </w:rPr>
    </w:tblStylePr>
    <w:tblStylePr w:type="band1Vert">
      <w:tblPr/>
      <w:tcPr>
        <w:shd w:val="clear" w:color="auto" w:fill="CAE8FA" w:themeFill="accent1" w:themeFillTint="33"/>
      </w:tcPr>
    </w:tblStylePr>
    <w:tblStylePr w:type="band1Horz">
      <w:tblPr/>
      <w:tcPr>
        <w:shd w:val="clear" w:color="auto" w:fill="CAE8FA"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04116">
      <w:bodyDiv w:val="1"/>
      <w:marLeft w:val="0"/>
      <w:marRight w:val="0"/>
      <w:marTop w:val="0"/>
      <w:marBottom w:val="0"/>
      <w:divBdr>
        <w:top w:val="none" w:sz="0" w:space="0" w:color="auto"/>
        <w:left w:val="none" w:sz="0" w:space="0" w:color="auto"/>
        <w:bottom w:val="none" w:sz="0" w:space="0" w:color="auto"/>
        <w:right w:val="none" w:sz="0" w:space="0" w:color="auto"/>
      </w:divBdr>
      <w:divsChild>
        <w:div w:id="45845164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05621394">
              <w:marLeft w:val="0"/>
              <w:marRight w:val="0"/>
              <w:marTop w:val="0"/>
              <w:marBottom w:val="0"/>
              <w:divBdr>
                <w:top w:val="none" w:sz="0" w:space="0" w:color="auto"/>
                <w:left w:val="none" w:sz="0" w:space="0" w:color="auto"/>
                <w:bottom w:val="none" w:sz="0" w:space="0" w:color="auto"/>
                <w:right w:val="none" w:sz="0" w:space="0" w:color="auto"/>
              </w:divBdr>
              <w:divsChild>
                <w:div w:id="85730537">
                  <w:marLeft w:val="0"/>
                  <w:marRight w:val="0"/>
                  <w:marTop w:val="0"/>
                  <w:marBottom w:val="0"/>
                  <w:divBdr>
                    <w:top w:val="none" w:sz="0" w:space="0" w:color="auto"/>
                    <w:left w:val="none" w:sz="0" w:space="0" w:color="auto"/>
                    <w:bottom w:val="none" w:sz="0" w:space="0" w:color="auto"/>
                    <w:right w:val="none" w:sz="0" w:space="0" w:color="auto"/>
                  </w:divBdr>
                  <w:divsChild>
                    <w:div w:id="1977102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19456">
      <w:bodyDiv w:val="1"/>
      <w:marLeft w:val="0"/>
      <w:marRight w:val="0"/>
      <w:marTop w:val="0"/>
      <w:marBottom w:val="0"/>
      <w:divBdr>
        <w:top w:val="none" w:sz="0" w:space="0" w:color="auto"/>
        <w:left w:val="none" w:sz="0" w:space="0" w:color="auto"/>
        <w:bottom w:val="none" w:sz="0" w:space="0" w:color="auto"/>
        <w:right w:val="none" w:sz="0" w:space="0" w:color="auto"/>
      </w:divBdr>
    </w:div>
    <w:div w:id="187375188">
      <w:bodyDiv w:val="1"/>
      <w:marLeft w:val="0"/>
      <w:marRight w:val="0"/>
      <w:marTop w:val="0"/>
      <w:marBottom w:val="0"/>
      <w:divBdr>
        <w:top w:val="none" w:sz="0" w:space="0" w:color="auto"/>
        <w:left w:val="none" w:sz="0" w:space="0" w:color="auto"/>
        <w:bottom w:val="none" w:sz="0" w:space="0" w:color="auto"/>
        <w:right w:val="none" w:sz="0" w:space="0" w:color="auto"/>
      </w:divBdr>
    </w:div>
    <w:div w:id="233199271">
      <w:bodyDiv w:val="1"/>
      <w:marLeft w:val="0"/>
      <w:marRight w:val="0"/>
      <w:marTop w:val="0"/>
      <w:marBottom w:val="0"/>
      <w:divBdr>
        <w:top w:val="none" w:sz="0" w:space="0" w:color="auto"/>
        <w:left w:val="none" w:sz="0" w:space="0" w:color="auto"/>
        <w:bottom w:val="none" w:sz="0" w:space="0" w:color="auto"/>
        <w:right w:val="none" w:sz="0" w:space="0" w:color="auto"/>
      </w:divBdr>
    </w:div>
    <w:div w:id="467823541">
      <w:bodyDiv w:val="1"/>
      <w:marLeft w:val="0"/>
      <w:marRight w:val="0"/>
      <w:marTop w:val="0"/>
      <w:marBottom w:val="0"/>
      <w:divBdr>
        <w:top w:val="none" w:sz="0" w:space="0" w:color="auto"/>
        <w:left w:val="none" w:sz="0" w:space="0" w:color="auto"/>
        <w:bottom w:val="none" w:sz="0" w:space="0" w:color="auto"/>
        <w:right w:val="none" w:sz="0" w:space="0" w:color="auto"/>
      </w:divBdr>
    </w:div>
    <w:div w:id="528495980">
      <w:bodyDiv w:val="1"/>
      <w:marLeft w:val="0"/>
      <w:marRight w:val="0"/>
      <w:marTop w:val="0"/>
      <w:marBottom w:val="0"/>
      <w:divBdr>
        <w:top w:val="none" w:sz="0" w:space="0" w:color="auto"/>
        <w:left w:val="none" w:sz="0" w:space="0" w:color="auto"/>
        <w:bottom w:val="none" w:sz="0" w:space="0" w:color="auto"/>
        <w:right w:val="none" w:sz="0" w:space="0" w:color="auto"/>
      </w:divBdr>
    </w:div>
    <w:div w:id="612788099">
      <w:bodyDiv w:val="1"/>
      <w:marLeft w:val="0"/>
      <w:marRight w:val="0"/>
      <w:marTop w:val="0"/>
      <w:marBottom w:val="0"/>
      <w:divBdr>
        <w:top w:val="none" w:sz="0" w:space="0" w:color="auto"/>
        <w:left w:val="none" w:sz="0" w:space="0" w:color="auto"/>
        <w:bottom w:val="none" w:sz="0" w:space="0" w:color="auto"/>
        <w:right w:val="none" w:sz="0" w:space="0" w:color="auto"/>
      </w:divBdr>
    </w:div>
    <w:div w:id="636298827">
      <w:bodyDiv w:val="1"/>
      <w:marLeft w:val="0"/>
      <w:marRight w:val="0"/>
      <w:marTop w:val="0"/>
      <w:marBottom w:val="0"/>
      <w:divBdr>
        <w:top w:val="none" w:sz="0" w:space="0" w:color="auto"/>
        <w:left w:val="none" w:sz="0" w:space="0" w:color="auto"/>
        <w:bottom w:val="none" w:sz="0" w:space="0" w:color="auto"/>
        <w:right w:val="none" w:sz="0" w:space="0" w:color="auto"/>
      </w:divBdr>
    </w:div>
    <w:div w:id="692850320">
      <w:bodyDiv w:val="1"/>
      <w:marLeft w:val="0"/>
      <w:marRight w:val="0"/>
      <w:marTop w:val="0"/>
      <w:marBottom w:val="0"/>
      <w:divBdr>
        <w:top w:val="none" w:sz="0" w:space="0" w:color="auto"/>
        <w:left w:val="none" w:sz="0" w:space="0" w:color="auto"/>
        <w:bottom w:val="none" w:sz="0" w:space="0" w:color="auto"/>
        <w:right w:val="none" w:sz="0" w:space="0" w:color="auto"/>
      </w:divBdr>
    </w:div>
    <w:div w:id="885529108">
      <w:bodyDiv w:val="1"/>
      <w:marLeft w:val="0"/>
      <w:marRight w:val="0"/>
      <w:marTop w:val="0"/>
      <w:marBottom w:val="0"/>
      <w:divBdr>
        <w:top w:val="none" w:sz="0" w:space="0" w:color="auto"/>
        <w:left w:val="none" w:sz="0" w:space="0" w:color="auto"/>
        <w:bottom w:val="none" w:sz="0" w:space="0" w:color="auto"/>
        <w:right w:val="none" w:sz="0" w:space="0" w:color="auto"/>
      </w:divBdr>
    </w:div>
    <w:div w:id="1038050300">
      <w:bodyDiv w:val="1"/>
      <w:marLeft w:val="0"/>
      <w:marRight w:val="0"/>
      <w:marTop w:val="0"/>
      <w:marBottom w:val="0"/>
      <w:divBdr>
        <w:top w:val="none" w:sz="0" w:space="0" w:color="auto"/>
        <w:left w:val="none" w:sz="0" w:space="0" w:color="auto"/>
        <w:bottom w:val="none" w:sz="0" w:space="0" w:color="auto"/>
        <w:right w:val="none" w:sz="0" w:space="0" w:color="auto"/>
      </w:divBdr>
    </w:div>
    <w:div w:id="1102067655">
      <w:bodyDiv w:val="1"/>
      <w:marLeft w:val="0"/>
      <w:marRight w:val="0"/>
      <w:marTop w:val="0"/>
      <w:marBottom w:val="0"/>
      <w:divBdr>
        <w:top w:val="none" w:sz="0" w:space="0" w:color="auto"/>
        <w:left w:val="none" w:sz="0" w:space="0" w:color="auto"/>
        <w:bottom w:val="none" w:sz="0" w:space="0" w:color="auto"/>
        <w:right w:val="none" w:sz="0" w:space="0" w:color="auto"/>
      </w:divBdr>
    </w:div>
    <w:div w:id="1637489440">
      <w:bodyDiv w:val="1"/>
      <w:marLeft w:val="0"/>
      <w:marRight w:val="0"/>
      <w:marTop w:val="0"/>
      <w:marBottom w:val="0"/>
      <w:divBdr>
        <w:top w:val="none" w:sz="0" w:space="0" w:color="auto"/>
        <w:left w:val="none" w:sz="0" w:space="0" w:color="auto"/>
        <w:bottom w:val="none" w:sz="0" w:space="0" w:color="auto"/>
        <w:right w:val="none" w:sz="0" w:space="0" w:color="auto"/>
      </w:divBdr>
    </w:div>
    <w:div w:id="1691028274">
      <w:bodyDiv w:val="1"/>
      <w:marLeft w:val="0"/>
      <w:marRight w:val="0"/>
      <w:marTop w:val="0"/>
      <w:marBottom w:val="0"/>
      <w:divBdr>
        <w:top w:val="none" w:sz="0" w:space="0" w:color="auto"/>
        <w:left w:val="none" w:sz="0" w:space="0" w:color="auto"/>
        <w:bottom w:val="none" w:sz="0" w:space="0" w:color="auto"/>
        <w:right w:val="none" w:sz="0" w:space="0" w:color="auto"/>
      </w:divBdr>
    </w:div>
    <w:div w:id="1694644764">
      <w:bodyDiv w:val="1"/>
      <w:marLeft w:val="0"/>
      <w:marRight w:val="0"/>
      <w:marTop w:val="0"/>
      <w:marBottom w:val="0"/>
      <w:divBdr>
        <w:top w:val="none" w:sz="0" w:space="0" w:color="auto"/>
        <w:left w:val="none" w:sz="0" w:space="0" w:color="auto"/>
        <w:bottom w:val="none" w:sz="0" w:space="0" w:color="auto"/>
        <w:right w:val="none" w:sz="0" w:space="0" w:color="auto"/>
      </w:divBdr>
    </w:div>
    <w:div w:id="1853840223">
      <w:bodyDiv w:val="1"/>
      <w:marLeft w:val="0"/>
      <w:marRight w:val="0"/>
      <w:marTop w:val="0"/>
      <w:marBottom w:val="0"/>
      <w:divBdr>
        <w:top w:val="none" w:sz="0" w:space="0" w:color="auto"/>
        <w:left w:val="none" w:sz="0" w:space="0" w:color="auto"/>
        <w:bottom w:val="none" w:sz="0" w:space="0" w:color="auto"/>
        <w:right w:val="none" w:sz="0" w:space="0" w:color="auto"/>
      </w:divBdr>
    </w:div>
    <w:div w:id="1858737464">
      <w:bodyDiv w:val="1"/>
      <w:marLeft w:val="0"/>
      <w:marRight w:val="0"/>
      <w:marTop w:val="0"/>
      <w:marBottom w:val="0"/>
      <w:divBdr>
        <w:top w:val="none" w:sz="0" w:space="0" w:color="auto"/>
        <w:left w:val="none" w:sz="0" w:space="0" w:color="auto"/>
        <w:bottom w:val="none" w:sz="0" w:space="0" w:color="auto"/>
        <w:right w:val="none" w:sz="0" w:space="0" w:color="auto"/>
      </w:divBdr>
    </w:div>
    <w:div w:id="1967076890">
      <w:bodyDiv w:val="1"/>
      <w:marLeft w:val="0"/>
      <w:marRight w:val="0"/>
      <w:marTop w:val="0"/>
      <w:marBottom w:val="0"/>
      <w:divBdr>
        <w:top w:val="none" w:sz="0" w:space="0" w:color="auto"/>
        <w:left w:val="none" w:sz="0" w:space="0" w:color="auto"/>
        <w:bottom w:val="none" w:sz="0" w:space="0" w:color="auto"/>
        <w:right w:val="none" w:sz="0" w:space="0" w:color="auto"/>
      </w:divBdr>
    </w:div>
    <w:div w:id="2042632905">
      <w:bodyDiv w:val="1"/>
      <w:marLeft w:val="0"/>
      <w:marRight w:val="0"/>
      <w:marTop w:val="0"/>
      <w:marBottom w:val="0"/>
      <w:divBdr>
        <w:top w:val="none" w:sz="0" w:space="0" w:color="auto"/>
        <w:left w:val="none" w:sz="0" w:space="0" w:color="auto"/>
        <w:bottom w:val="none" w:sz="0" w:space="0" w:color="auto"/>
        <w:right w:val="none" w:sz="0" w:space="0" w:color="auto"/>
      </w:divBdr>
    </w:div>
    <w:div w:id="21318962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46" Type="http://schemas.openxmlformats.org/officeDocument/2006/relationships/image" Target="media/image34.png"/><Relationship Id="rId47" Type="http://schemas.openxmlformats.org/officeDocument/2006/relationships/image" Target="media/image35.png"/><Relationship Id="rId48" Type="http://schemas.openxmlformats.org/officeDocument/2006/relationships/image" Target="media/image36.png"/><Relationship Id="rId49" Type="http://schemas.openxmlformats.org/officeDocument/2006/relationships/image" Target="media/image37.png"/><Relationship Id="rId20" Type="http://schemas.openxmlformats.org/officeDocument/2006/relationships/image" Target="media/image8.png"/><Relationship Id="rId21" Type="http://schemas.openxmlformats.org/officeDocument/2006/relationships/image" Target="media/image9.png"/><Relationship Id="rId22" Type="http://schemas.openxmlformats.org/officeDocument/2006/relationships/image" Target="media/image10.png"/><Relationship Id="rId23" Type="http://schemas.openxmlformats.org/officeDocument/2006/relationships/image" Target="media/image11.png"/><Relationship Id="rId24" Type="http://schemas.openxmlformats.org/officeDocument/2006/relationships/image" Target="media/image12.png"/><Relationship Id="rId25" Type="http://schemas.openxmlformats.org/officeDocument/2006/relationships/image" Target="media/image13.png"/><Relationship Id="rId26" Type="http://schemas.openxmlformats.org/officeDocument/2006/relationships/image" Target="media/image14.png"/><Relationship Id="rId27" Type="http://schemas.openxmlformats.org/officeDocument/2006/relationships/image" Target="media/image15.png"/><Relationship Id="rId28" Type="http://schemas.openxmlformats.org/officeDocument/2006/relationships/image" Target="media/image16.png"/><Relationship Id="rId29" Type="http://schemas.openxmlformats.org/officeDocument/2006/relationships/image" Target="media/image17.png"/><Relationship Id="rId50" Type="http://schemas.openxmlformats.org/officeDocument/2006/relationships/image" Target="media/image38.png"/><Relationship Id="rId51" Type="http://schemas.openxmlformats.org/officeDocument/2006/relationships/image" Target="media/image39.png"/><Relationship Id="rId52" Type="http://schemas.openxmlformats.org/officeDocument/2006/relationships/fontTable" Target="fontTable.xml"/><Relationship Id="rId5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30" Type="http://schemas.openxmlformats.org/officeDocument/2006/relationships/image" Target="media/image18.png"/><Relationship Id="rId31" Type="http://schemas.openxmlformats.org/officeDocument/2006/relationships/image" Target="media/image19.png"/><Relationship Id="rId32" Type="http://schemas.openxmlformats.org/officeDocument/2006/relationships/image" Target="media/image20.png"/><Relationship Id="rId33" Type="http://schemas.openxmlformats.org/officeDocument/2006/relationships/image" Target="media/image21.png"/><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34" Type="http://schemas.openxmlformats.org/officeDocument/2006/relationships/image" Target="media/image22.png"/><Relationship Id="rId35" Type="http://schemas.openxmlformats.org/officeDocument/2006/relationships/image" Target="media/image23.png"/><Relationship Id="rId36" Type="http://schemas.openxmlformats.org/officeDocument/2006/relationships/image" Target="media/image24.png"/><Relationship Id="rId37" Type="http://schemas.openxmlformats.org/officeDocument/2006/relationships/image" Target="media/image25.png"/><Relationship Id="rId10" Type="http://schemas.openxmlformats.org/officeDocument/2006/relationships/image" Target="media/image2.jpeg"/><Relationship Id="rId11" Type="http://schemas.openxmlformats.org/officeDocument/2006/relationships/image" Target="media/image3.jpeg"/><Relationship Id="rId12" Type="http://schemas.openxmlformats.org/officeDocument/2006/relationships/header" Target="header1.xml"/><Relationship Id="rId13" Type="http://schemas.openxmlformats.org/officeDocument/2006/relationships/footer" Target="footer1.xml"/><Relationship Id="rId14" Type="http://schemas.openxmlformats.org/officeDocument/2006/relationships/footer" Target="footer2.xml"/><Relationship Id="rId15" Type="http://schemas.openxmlformats.org/officeDocument/2006/relationships/image" Target="media/image3.png"/><Relationship Id="rId16" Type="http://schemas.openxmlformats.org/officeDocument/2006/relationships/image" Target="media/image4.png"/><Relationship Id="rId17" Type="http://schemas.openxmlformats.org/officeDocument/2006/relationships/image" Target="media/image5.png"/><Relationship Id="rId18" Type="http://schemas.openxmlformats.org/officeDocument/2006/relationships/image" Target="media/image6.png"/><Relationship Id="rId19" Type="http://schemas.openxmlformats.org/officeDocument/2006/relationships/image" Target="media/image7.png"/><Relationship Id="rId38" Type="http://schemas.openxmlformats.org/officeDocument/2006/relationships/image" Target="media/image26.png"/><Relationship Id="rId39" Type="http://schemas.openxmlformats.org/officeDocument/2006/relationships/image" Target="media/image27.png"/><Relationship Id="rId40" Type="http://schemas.openxmlformats.org/officeDocument/2006/relationships/image" Target="media/image28.png"/><Relationship Id="rId41" Type="http://schemas.openxmlformats.org/officeDocument/2006/relationships/image" Target="media/image29.png"/><Relationship Id="rId42" Type="http://schemas.openxmlformats.org/officeDocument/2006/relationships/image" Target="media/image30.png"/><Relationship Id="rId43" Type="http://schemas.openxmlformats.org/officeDocument/2006/relationships/image" Target="media/image31.png"/><Relationship Id="rId44" Type="http://schemas.openxmlformats.org/officeDocument/2006/relationships/image" Target="media/image32.png"/><Relationship Id="rId45" Type="http://schemas.openxmlformats.org/officeDocument/2006/relationships/image" Target="media/image3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Macintosh%20HD:Users:Case:Personal:JOY:Work:Jobscience:consulting%202015:Jobscience--%20%20Word%20Doc%20Template%20%20-%202014.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40.jpeg"/></Relationships>
</file>

<file path=word/theme/theme1.xml><?xml version="1.0" encoding="utf-8"?>
<a:theme xmlns:a="http://schemas.openxmlformats.org/drawingml/2006/main" name="Jobscience 2014">
  <a:themeElements>
    <a:clrScheme name="Jobscience">
      <a:dk1>
        <a:srgbClr val="000000"/>
      </a:dk1>
      <a:lt1>
        <a:srgbClr val="FFFFFF"/>
      </a:lt1>
      <a:dk2>
        <a:srgbClr val="000000"/>
      </a:dk2>
      <a:lt2>
        <a:srgbClr val="808080"/>
      </a:lt2>
      <a:accent1>
        <a:srgbClr val="118AD4"/>
      </a:accent1>
      <a:accent2>
        <a:srgbClr val="002D45"/>
      </a:accent2>
      <a:accent3>
        <a:srgbClr val="B7D1D8"/>
      </a:accent3>
      <a:accent4>
        <a:srgbClr val="4A1A47"/>
      </a:accent4>
      <a:accent5>
        <a:srgbClr val="B0C123"/>
      </a:accent5>
      <a:accent6>
        <a:srgbClr val="FFFFFF"/>
      </a:accent6>
      <a:hlink>
        <a:srgbClr val="009999"/>
      </a:hlink>
      <a:folHlink>
        <a:srgbClr val="99CC00"/>
      </a:folHlink>
    </a:clrScheme>
    <a:fontScheme name="Austin">
      <a:majorFont>
        <a:latin typeface="Century Gothic"/>
        <a:ea typeface=""/>
        <a:cs typeface=""/>
        <a:font script="Jpan" typeface="ＭＳ ゴシック"/>
        <a:font script="Hang" typeface="HY중고딕"/>
        <a:font script="Hans" typeface="微软雅黑"/>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entury Gothic"/>
        <a:ea typeface=""/>
        <a:cs typeface=""/>
        <a:font script="Jpan" typeface="ＭＳ ゴシック"/>
        <a:font script="Hang" typeface="HY중고딕"/>
        <a:font script="Hans" typeface="微软雅黑"/>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xfrm>
          <a:off x="0" y="0"/>
          <a:ext cx="1" cy="1"/>
        </a:xfrm>
        <a:custGeom>
          <a:avLst/>
          <a:gdLst/>
          <a:ahLst/>
          <a:cxnLst/>
          <a:rect l="0" t="0" r="0" b="0"/>
          <a:pathLst/>
        </a:custGeom>
        <a:blipFill dpi="0" rotWithShape="0">
          <a:blip xmlns:r="http://schemas.openxmlformats.org/officeDocument/2006/relationships" r:embed="rId1"/>
          <a:srcRect/>
          <a:tile tx="0" ty="0" sx="100000" sy="100000" flip="none" algn="tl"/>
        </a:blipFill>
        <a:ln w="25400" cap="flat" cmpd="sng" algn="ctr">
          <a:solidFill>
            <a:srgbClr val="000000"/>
          </a:solidFill>
          <a:prstDash val="solid"/>
          <a:round/>
          <a:headEnd type="none" w="med" len="med"/>
          <a:tailEnd type="none" w="med" len="med"/>
        </a:ln>
        <a:effectLst/>
        <a:extLst>
          <a:ext uri="{AF507438-7753-43e0-B8FC-AC1667EBCBE1}">
            <a14:hiddenEffects xmlns="" xmlns:a14="http://schemas.microsoft.com/office/drawing/2010/main">
              <a:effectLst>
                <a:outerShdw blurRad="63500" dist="38099" dir="2700000" algn="ctr" rotWithShape="0">
                  <a:schemeClr val="bg2">
                    <a:alpha val="74998"/>
                  </a:schemeClr>
                </a:outerShdw>
              </a:effectLst>
            </a14:hiddenEffects>
          </a:ext>
        </a:extLst>
      </a:spPr>
      <a:bodyPr vert="horz" wrap="square" lIns="91440" tIns="45720" rIns="91440" bIns="45720" numCol="1" anchor="t" anchorCtr="0" compatLnSpc="1">
        <a:prstTxWarp prst="textNoShape">
          <a:avLst/>
        </a:prstTxWarp>
      </a:bodyPr>
      <a:lstStyle>
        <a:defPPr marL="0" marR="0" indent="0" algn="ctr" defTabSz="914400" rtl="0" eaLnBrk="1" fontAlgn="base" latinLnBrk="0" hangingPunct="1">
          <a:lnSpc>
            <a:spcPct val="100000"/>
          </a:lnSpc>
          <a:spcBef>
            <a:spcPct val="0"/>
          </a:spcBef>
          <a:spcAft>
            <a:spcPct val="0"/>
          </a:spcAft>
          <a:buClrTx/>
          <a:buSzTx/>
          <a:buFontTx/>
          <a:buNone/>
          <a:tabLst/>
          <a:defRPr kumimoji="0" lang="en-US" sz="5600" b="0" i="0" u="none" strike="noStrike" cap="none" normalizeH="0" baseline="0">
            <a:ln>
              <a:noFill/>
            </a:ln>
            <a:solidFill>
              <a:srgbClr val="000000"/>
            </a:solidFill>
            <a:effectLst/>
            <a:latin typeface="Gill Sans" charset="0"/>
            <a:ea typeface="ヒラギノ角ゴ ProN W3" charset="0"/>
            <a:cs typeface="ヒラギノ角ゴ ProN W3" charset="0"/>
            <a:sym typeface="Gill Sans" charset="0"/>
          </a:defRPr>
        </a:defPPr>
      </a:lstStyle>
    </a:spDef>
    <a:lnDef>
      <a:spPr bwMode="auto">
        <a:xfrm>
          <a:off x="0" y="0"/>
          <a:ext cx="1" cy="1"/>
        </a:xfrm>
        <a:custGeom>
          <a:avLst/>
          <a:gdLst/>
          <a:ahLst/>
          <a:cxnLst/>
          <a:rect l="0" t="0" r="0" b="0"/>
          <a:pathLst/>
        </a:custGeom>
        <a:blipFill dpi="0" rotWithShape="0">
          <a:blip xmlns:r="http://schemas.openxmlformats.org/officeDocument/2006/relationships" r:embed="rId1"/>
          <a:srcRect/>
          <a:tile tx="0" ty="0" sx="100000" sy="100000" flip="none" algn="tl"/>
        </a:blipFill>
        <a:ln w="25400" cap="flat" cmpd="sng" algn="ctr">
          <a:solidFill>
            <a:srgbClr val="000000"/>
          </a:solidFill>
          <a:prstDash val="solid"/>
          <a:round/>
          <a:headEnd type="none" w="med" len="med"/>
          <a:tailEnd type="none" w="med" len="med"/>
        </a:ln>
        <a:effectLst/>
        <a:extLst>
          <a:ext uri="{AF507438-7753-43e0-B8FC-AC1667EBCBE1}">
            <a14:hiddenEffects xmlns="" xmlns:a14="http://schemas.microsoft.com/office/drawing/2010/main">
              <a:effectLst>
                <a:outerShdw blurRad="63500" dist="38099" dir="2700000" algn="ctr" rotWithShape="0">
                  <a:schemeClr val="bg2">
                    <a:alpha val="74998"/>
                  </a:schemeClr>
                </a:outerShdw>
              </a:effectLst>
            </a14:hiddenEffects>
          </a:ext>
        </a:extLst>
      </a:spPr>
      <a:bodyPr vert="horz" wrap="square" lIns="91440" tIns="45720" rIns="91440" bIns="45720" numCol="1" anchor="t" anchorCtr="0" compatLnSpc="1">
        <a:prstTxWarp prst="textNoShape">
          <a:avLst/>
        </a:prstTxWarp>
      </a:bodyPr>
      <a:lstStyle>
        <a:defPPr marL="0" marR="0" indent="0" algn="ctr" defTabSz="914400" rtl="0" eaLnBrk="1" fontAlgn="base" latinLnBrk="0" hangingPunct="1">
          <a:lnSpc>
            <a:spcPct val="100000"/>
          </a:lnSpc>
          <a:spcBef>
            <a:spcPct val="0"/>
          </a:spcBef>
          <a:spcAft>
            <a:spcPct val="0"/>
          </a:spcAft>
          <a:buClrTx/>
          <a:buSzTx/>
          <a:buFontTx/>
          <a:buNone/>
          <a:tabLst/>
          <a:defRPr kumimoji="0" lang="en-US" sz="5600" b="0" i="0" u="none" strike="noStrike" cap="none" normalizeH="0" baseline="0">
            <a:ln>
              <a:noFill/>
            </a:ln>
            <a:solidFill>
              <a:srgbClr val="000000"/>
            </a:solidFill>
            <a:effectLst/>
            <a:latin typeface="Gill Sans" charset="0"/>
            <a:ea typeface="ヒラギノ角ゴ ProN W3" charset="0"/>
            <a:cs typeface="ヒラギノ角ゴ ProN W3" charset="0"/>
            <a:sym typeface="Gill Sans" charset="0"/>
          </a:defRPr>
        </a:defPPr>
      </a:lstStyle>
    </a:lnDef>
  </a:objectDefaults>
  <a:extraClrSchemeLst>
    <a:extraClrScheme>
      <a:clrScheme name="Blank 1">
        <a:dk1>
          <a:srgbClr val="000000"/>
        </a:dk1>
        <a:lt1>
          <a:srgbClr val="FFFFFF"/>
        </a:lt1>
        <a:dk2>
          <a:srgbClr val="000000"/>
        </a:dk2>
        <a:lt2>
          <a:srgbClr val="808080"/>
        </a:lt2>
        <a:accent1>
          <a:srgbClr val="BBE0E3"/>
        </a:accent1>
        <a:accent2>
          <a:srgbClr val="333399"/>
        </a:accent2>
        <a:accent3>
          <a:srgbClr val="FFFFFF"/>
        </a:accent3>
        <a:accent4>
          <a:srgbClr val="000000"/>
        </a:accent4>
        <a:accent5>
          <a:srgbClr val="DAEDEF"/>
        </a:accent5>
        <a:accent6>
          <a:srgbClr val="2D2D8A"/>
        </a:accent6>
        <a:hlink>
          <a:srgbClr val="009999"/>
        </a:hlink>
        <a:folHlink>
          <a:srgbClr val="99CC00"/>
        </a:folHlink>
      </a:clrScheme>
      <a:clrMap bg1="lt1" tx1="dk1" bg2="lt2" tx2="dk2" accent1="accent1" accent2="accent2" accent3="accent3" accent4="accent4" accent5="accent5" accent6="accent6" hlink="hlink" folHlink="folHlink"/>
    </a:extraClrScheme>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0D423D93-F2C5-574B-8781-A6B3283F51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Macintosh HD:Users:Case:Personal:JOY:Work:Jobscience:consulting 2015:Jobscience--  Word Doc Template  - 2014.dotx</Template>
  <TotalTime>146</TotalTime>
  <Pages>26</Pages>
  <Words>4654</Words>
  <Characters>26534</Characters>
  <Application>Microsoft Macintosh Word</Application>
  <DocSecurity>0</DocSecurity>
  <Lines>221</Lines>
  <Paragraphs>62</Paragraphs>
  <ScaleCrop>false</ScaleCrop>
  <HeadingPairs>
    <vt:vector size="2" baseType="variant">
      <vt:variant>
        <vt:lpstr>Title</vt:lpstr>
      </vt:variant>
      <vt:variant>
        <vt:i4>1</vt:i4>
      </vt:variant>
    </vt:vector>
  </HeadingPairs>
  <TitlesOfParts>
    <vt:vector size="1" baseType="lpstr">
      <vt:lpstr/>
    </vt:vector>
  </TitlesOfParts>
  <Company>Stanford University</Company>
  <LinksUpToDate>false</LinksUpToDate>
  <CharactersWithSpaces>31126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Joy Case</dc:creator>
  <cp:keywords/>
  <dc:description/>
  <cp:lastModifiedBy>David Brooks</cp:lastModifiedBy>
  <cp:revision>14</cp:revision>
  <cp:lastPrinted>2014-03-24T22:00:00Z</cp:lastPrinted>
  <dcterms:created xsi:type="dcterms:W3CDTF">2016-10-28T14:42:00Z</dcterms:created>
  <dcterms:modified xsi:type="dcterms:W3CDTF">2016-11-20T22:42:00Z</dcterms:modified>
</cp:coreProperties>
</file>